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597" w:rsidRDefault="00C95597" w:rsidP="00314A2B">
      <w:pPr>
        <w:pStyle w:val="Heading4"/>
      </w:pPr>
    </w:p>
    <w:p w:rsidR="00C95597" w:rsidRDefault="00C95597" w:rsidP="00314A2B">
      <w:pPr>
        <w:pStyle w:val="Heading4"/>
      </w:pPr>
    </w:p>
    <w:p w:rsidR="003E7F1F" w:rsidRDefault="003E7F1F" w:rsidP="003E7F1F"/>
    <w:p w:rsidR="003E7F1F" w:rsidRDefault="003E7F1F" w:rsidP="003E7F1F"/>
    <w:p w:rsidR="003E7F1F" w:rsidRDefault="003E7F1F" w:rsidP="003E7F1F"/>
    <w:p w:rsidR="003E7F1F" w:rsidRDefault="003E7F1F" w:rsidP="003E7F1F"/>
    <w:p w:rsidR="003E7F1F" w:rsidRPr="003E7F1F" w:rsidRDefault="003E7F1F" w:rsidP="003E7F1F"/>
    <w:p w:rsidR="00C95597" w:rsidRDefault="003E7F1F" w:rsidP="003E7F1F">
      <w:pPr>
        <w:pStyle w:val="Heading4"/>
        <w:jc w:val="center"/>
      </w:pPr>
      <w:r w:rsidRPr="00306AF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3pt;height:51.05pt">
            <v:imagedata r:id="rId8" o:title=""/>
          </v:shape>
        </w:pict>
      </w:r>
    </w:p>
    <w:p w:rsidR="00C95597" w:rsidRDefault="00C95597" w:rsidP="00C95597"/>
    <w:p w:rsidR="00C95597" w:rsidRDefault="00C95597" w:rsidP="00C95597"/>
    <w:p w:rsidR="00C95597" w:rsidRPr="00C95597" w:rsidRDefault="00C95597" w:rsidP="00C95597"/>
    <w:p w:rsidR="00C95597" w:rsidRDefault="003E7F1F" w:rsidP="00C95597">
      <w:pPr>
        <w:pStyle w:val="Heading4"/>
        <w:jc w:val="center"/>
      </w:pPr>
      <w:r w:rsidRPr="00306AF6">
        <w:rPr>
          <w:b w:val="0"/>
        </w:rPr>
        <w:pict>
          <v:shape id="_x0000_i1026" type="#_x0000_t75" style="width:213.5pt;height:77.85pt">
            <v:imagedata r:id="rId9" o:title=""/>
          </v:shape>
        </w:pict>
      </w:r>
    </w:p>
    <w:p w:rsidR="00C95597" w:rsidRDefault="00C95597" w:rsidP="00314A2B">
      <w:pPr>
        <w:pStyle w:val="Heading4"/>
      </w:pPr>
    </w:p>
    <w:p w:rsidR="00C95597" w:rsidRDefault="00C95597" w:rsidP="00314A2B">
      <w:pPr>
        <w:pStyle w:val="Heading4"/>
      </w:pPr>
    </w:p>
    <w:p w:rsidR="00C95597" w:rsidRDefault="00C95597" w:rsidP="00314A2B">
      <w:pPr>
        <w:pStyle w:val="Heading4"/>
      </w:pPr>
    </w:p>
    <w:p w:rsidR="00C95597" w:rsidRPr="00472A2B" w:rsidRDefault="00472A2B" w:rsidP="003E7F1F">
      <w:pPr>
        <w:pStyle w:val="Heading4"/>
        <w:jc w:val="center"/>
        <w:rPr>
          <w:rFonts w:ascii="Calibri" w:hAnsi="Calibri"/>
          <w:sz w:val="52"/>
          <w:szCs w:val="52"/>
        </w:rPr>
      </w:pPr>
      <w:r>
        <w:rPr>
          <w:rFonts w:ascii="Calibri" w:hAnsi="Calibri"/>
          <w:sz w:val="52"/>
          <w:szCs w:val="52"/>
        </w:rPr>
        <w:t xml:space="preserve">eLMS </w:t>
      </w:r>
      <w:r w:rsidR="003E7F1F" w:rsidRPr="00472A2B">
        <w:rPr>
          <w:rFonts w:ascii="Calibri" w:hAnsi="Calibri"/>
          <w:sz w:val="52"/>
          <w:szCs w:val="52"/>
        </w:rPr>
        <w:t>ADMINISTRATOR GUIDE</w:t>
      </w:r>
    </w:p>
    <w:p w:rsidR="00472A2B" w:rsidRDefault="00472A2B" w:rsidP="003E7F1F">
      <w:pPr>
        <w:jc w:val="center"/>
        <w:rPr>
          <w:rFonts w:ascii="Calibri" w:hAnsi="Calibri"/>
          <w:b/>
          <w:sz w:val="28"/>
          <w:szCs w:val="28"/>
        </w:rPr>
      </w:pPr>
    </w:p>
    <w:p w:rsidR="00472A2B" w:rsidRDefault="00472A2B" w:rsidP="003E7F1F">
      <w:pPr>
        <w:jc w:val="center"/>
        <w:rPr>
          <w:rFonts w:ascii="Calibri" w:hAnsi="Calibri"/>
          <w:b/>
          <w:sz w:val="28"/>
          <w:szCs w:val="28"/>
        </w:rPr>
      </w:pPr>
    </w:p>
    <w:p w:rsidR="00472A2B" w:rsidRDefault="00472A2B" w:rsidP="003E7F1F">
      <w:pPr>
        <w:jc w:val="center"/>
        <w:rPr>
          <w:rFonts w:ascii="Calibri" w:hAnsi="Calibri"/>
          <w:b/>
          <w:sz w:val="28"/>
          <w:szCs w:val="28"/>
        </w:rPr>
      </w:pPr>
    </w:p>
    <w:p w:rsidR="00472A2B" w:rsidRDefault="00472A2B" w:rsidP="003E7F1F">
      <w:pPr>
        <w:jc w:val="center"/>
        <w:rPr>
          <w:rFonts w:ascii="Calibri" w:hAnsi="Calibri"/>
          <w:b/>
          <w:sz w:val="28"/>
          <w:szCs w:val="28"/>
        </w:rPr>
      </w:pPr>
    </w:p>
    <w:p w:rsidR="00472A2B" w:rsidRDefault="00472A2B" w:rsidP="003E7F1F">
      <w:pPr>
        <w:jc w:val="center"/>
        <w:rPr>
          <w:rFonts w:ascii="Calibri" w:hAnsi="Calibri"/>
          <w:b/>
          <w:sz w:val="28"/>
          <w:szCs w:val="28"/>
        </w:rPr>
      </w:pPr>
    </w:p>
    <w:p w:rsidR="00472A2B" w:rsidRDefault="00472A2B" w:rsidP="003E7F1F">
      <w:pPr>
        <w:jc w:val="center"/>
        <w:rPr>
          <w:rFonts w:ascii="Calibri" w:hAnsi="Calibri"/>
          <w:b/>
          <w:sz w:val="28"/>
          <w:szCs w:val="28"/>
        </w:rPr>
      </w:pPr>
    </w:p>
    <w:p w:rsidR="00472A2B" w:rsidRDefault="00472A2B" w:rsidP="003E7F1F">
      <w:pPr>
        <w:jc w:val="center"/>
        <w:rPr>
          <w:rFonts w:ascii="Calibri" w:hAnsi="Calibri"/>
          <w:b/>
          <w:sz w:val="28"/>
          <w:szCs w:val="28"/>
        </w:rPr>
      </w:pPr>
    </w:p>
    <w:p w:rsidR="00472A2B" w:rsidRDefault="00472A2B" w:rsidP="003E7F1F">
      <w:pPr>
        <w:jc w:val="center"/>
        <w:rPr>
          <w:rFonts w:ascii="Calibri" w:hAnsi="Calibri"/>
          <w:b/>
          <w:sz w:val="28"/>
          <w:szCs w:val="28"/>
        </w:rPr>
      </w:pPr>
    </w:p>
    <w:p w:rsidR="003E7F1F" w:rsidRPr="00472A2B" w:rsidRDefault="003E7F1F" w:rsidP="003E7F1F">
      <w:pPr>
        <w:jc w:val="center"/>
        <w:rPr>
          <w:rFonts w:ascii="Calibri" w:hAnsi="Calibri"/>
          <w:b/>
          <w:sz w:val="28"/>
          <w:szCs w:val="28"/>
        </w:rPr>
      </w:pPr>
      <w:r w:rsidRPr="00472A2B">
        <w:rPr>
          <w:rFonts w:ascii="Calibri" w:hAnsi="Calibri"/>
          <w:b/>
          <w:sz w:val="28"/>
          <w:szCs w:val="28"/>
        </w:rPr>
        <w:t>Version 1.0</w:t>
      </w:r>
    </w:p>
    <w:p w:rsidR="003E7F1F" w:rsidRPr="00472A2B" w:rsidRDefault="003E7F1F" w:rsidP="003E7F1F">
      <w:pPr>
        <w:jc w:val="center"/>
        <w:rPr>
          <w:rFonts w:ascii="Calibri" w:hAnsi="Calibri"/>
          <w:b/>
          <w:sz w:val="28"/>
          <w:szCs w:val="28"/>
        </w:rPr>
      </w:pPr>
    </w:p>
    <w:p w:rsidR="003E7F1F" w:rsidRPr="00472A2B" w:rsidRDefault="003E7F1F" w:rsidP="003E7F1F">
      <w:pPr>
        <w:jc w:val="center"/>
        <w:rPr>
          <w:rFonts w:ascii="Calibri" w:hAnsi="Calibri"/>
          <w:b/>
          <w:sz w:val="28"/>
          <w:szCs w:val="28"/>
        </w:rPr>
      </w:pPr>
      <w:r w:rsidRPr="00472A2B">
        <w:rPr>
          <w:rFonts w:ascii="Calibri" w:hAnsi="Calibri"/>
          <w:b/>
          <w:sz w:val="28"/>
          <w:szCs w:val="28"/>
        </w:rPr>
        <w:t>January 2010</w:t>
      </w:r>
    </w:p>
    <w:p w:rsidR="00C95597" w:rsidRDefault="00C95597" w:rsidP="00314A2B">
      <w:pPr>
        <w:pStyle w:val="Heading4"/>
      </w:pPr>
    </w:p>
    <w:p w:rsidR="00C95597" w:rsidRDefault="00C95597" w:rsidP="00314A2B">
      <w:pPr>
        <w:pStyle w:val="Heading4"/>
      </w:pPr>
    </w:p>
    <w:p w:rsidR="00C95597" w:rsidRDefault="00C95597" w:rsidP="00314A2B">
      <w:pPr>
        <w:pStyle w:val="Heading4"/>
      </w:pPr>
    </w:p>
    <w:p w:rsidR="00C95597" w:rsidRDefault="00C95597" w:rsidP="00314A2B">
      <w:pPr>
        <w:pStyle w:val="Heading4"/>
      </w:pPr>
    </w:p>
    <w:p w:rsidR="00314A2B" w:rsidRDefault="003F263F" w:rsidP="00314A2B">
      <w:pPr>
        <w:pStyle w:val="Heading4"/>
      </w:pPr>
      <w:r>
        <w:lastRenderedPageBreak/>
        <w:t>Basic Tasks for eLMS Administrators</w:t>
      </w:r>
    </w:p>
    <w:p w:rsidR="00314A2B" w:rsidRPr="00C72457" w:rsidRDefault="00314A2B" w:rsidP="00314A2B">
      <w:pPr>
        <w:pStyle w:val="BlockLine"/>
        <w:rPr>
          <w:sz w:val="8"/>
          <w:szCs w:val="8"/>
        </w:rPr>
      </w:pPr>
    </w:p>
    <w:tbl>
      <w:tblPr>
        <w:tblW w:w="0" w:type="auto"/>
        <w:tblLayout w:type="fixed"/>
        <w:tblLook w:val="0000"/>
      </w:tblPr>
      <w:tblGrid>
        <w:gridCol w:w="1728"/>
        <w:gridCol w:w="7740"/>
      </w:tblGrid>
      <w:tr w:rsidR="00314A2B" w:rsidRPr="00314A2B">
        <w:tblPrEx>
          <w:tblCellMar>
            <w:top w:w="0" w:type="dxa"/>
            <w:bottom w:w="0" w:type="dxa"/>
          </w:tblCellMar>
        </w:tblPrEx>
        <w:tc>
          <w:tcPr>
            <w:tcW w:w="1728" w:type="dxa"/>
            <w:shd w:val="clear" w:color="auto" w:fill="auto"/>
          </w:tcPr>
          <w:p w:rsidR="00314A2B" w:rsidRPr="00314A2B" w:rsidRDefault="00314A2B" w:rsidP="00314A2B">
            <w:pPr>
              <w:pStyle w:val="Heading5"/>
            </w:pPr>
            <w:r>
              <w:t>Overview</w:t>
            </w:r>
          </w:p>
        </w:tc>
        <w:tc>
          <w:tcPr>
            <w:tcW w:w="7740" w:type="dxa"/>
            <w:shd w:val="clear" w:color="auto" w:fill="auto"/>
          </w:tcPr>
          <w:p w:rsidR="009D3F10" w:rsidRDefault="000C143B" w:rsidP="00314A2B">
            <w:pPr>
              <w:pStyle w:val="BlockText"/>
            </w:pPr>
            <w:r>
              <w:t>Th</w:t>
            </w:r>
            <w:r w:rsidR="004A4B88">
              <w:t xml:space="preserve">is document contains directions to help </w:t>
            </w:r>
            <w:r w:rsidR="003F263F">
              <w:t>administrators</w:t>
            </w:r>
            <w:r w:rsidR="004A4B88">
              <w:t xml:space="preserve"> get started with </w:t>
            </w:r>
            <w:r w:rsidR="003F263F">
              <w:t xml:space="preserve">tasks surrounding setting up </w:t>
            </w:r>
            <w:r w:rsidR="00B357E2">
              <w:t xml:space="preserve">and managing </w:t>
            </w:r>
            <w:r w:rsidR="003F263F">
              <w:t>courses in</w:t>
            </w:r>
            <w:r w:rsidR="004A4B88">
              <w:t xml:space="preserve"> eLMS</w:t>
            </w:r>
            <w:r w:rsidR="00604B3B">
              <w:t>, Clarian’s eLearning Management System</w:t>
            </w:r>
            <w:r w:rsidR="003F263F">
              <w:t xml:space="preserve">. </w:t>
            </w:r>
            <w:r w:rsidR="00604B3B">
              <w:t xml:space="preserve"> </w:t>
            </w:r>
          </w:p>
          <w:p w:rsidR="00BD4A48" w:rsidRDefault="00BD4A48" w:rsidP="00314A2B">
            <w:pPr>
              <w:pStyle w:val="BlockText"/>
            </w:pPr>
          </w:p>
          <w:p w:rsidR="00F27B98" w:rsidRDefault="00F27B98" w:rsidP="00314A2B">
            <w:pPr>
              <w:pStyle w:val="BlockText"/>
            </w:pPr>
          </w:p>
          <w:p w:rsidR="00ED2B45" w:rsidRDefault="00ED2B45" w:rsidP="00314A2B">
            <w:pPr>
              <w:pStyle w:val="BlockText"/>
            </w:pPr>
          </w:p>
          <w:p w:rsidR="00F27B98" w:rsidRDefault="00BD4A48" w:rsidP="00314A2B">
            <w:pPr>
              <w:pStyle w:val="BlockText"/>
            </w:pPr>
            <w:r>
              <w:t xml:space="preserve">This document covers the following topics: </w:t>
            </w:r>
            <w:r>
              <w:br/>
            </w:r>
            <w:r>
              <w:br/>
            </w:r>
            <w:r w:rsidRPr="00D74706">
              <w:rPr>
                <w:b/>
              </w:rPr>
              <w:t>Create Scheduled Offerings</w:t>
            </w:r>
            <w:r w:rsidR="00D74706">
              <w:t xml:space="preserve">: </w:t>
            </w:r>
            <w:r w:rsidR="00CB2168">
              <w:t>P</w:t>
            </w:r>
            <w:r w:rsidR="00F27B98">
              <w:t xml:space="preserve">age </w:t>
            </w:r>
            <w:r w:rsidR="00D74706">
              <w:t>0</w:t>
            </w:r>
            <w:r w:rsidR="00F27B98">
              <w:t>3</w:t>
            </w:r>
          </w:p>
          <w:p w:rsidR="00CB2168" w:rsidRDefault="00CB2168" w:rsidP="00314A2B">
            <w:pPr>
              <w:pStyle w:val="BlockText"/>
            </w:pPr>
            <w:r w:rsidRPr="00D74706">
              <w:rPr>
                <w:b/>
              </w:rPr>
              <w:t>Setting Registration Parameters</w:t>
            </w:r>
            <w:r>
              <w:t>:</w:t>
            </w:r>
            <w:r w:rsidR="00D74706">
              <w:t xml:space="preserve"> </w:t>
            </w:r>
            <w:r>
              <w:t>Page 10</w:t>
            </w:r>
          </w:p>
          <w:p w:rsidR="00CB2168" w:rsidRDefault="00BB7360" w:rsidP="00314A2B">
            <w:pPr>
              <w:pStyle w:val="BlockText"/>
            </w:pPr>
            <w:r w:rsidRPr="00D74706">
              <w:rPr>
                <w:b/>
              </w:rPr>
              <w:t>Registering Users for a Scheduled Offering</w:t>
            </w:r>
            <w:r>
              <w:t xml:space="preserve">: Page 12 </w:t>
            </w:r>
          </w:p>
          <w:p w:rsidR="00BB7360" w:rsidRDefault="00BB7360" w:rsidP="00314A2B">
            <w:pPr>
              <w:pStyle w:val="BlockText"/>
            </w:pPr>
            <w:r w:rsidRPr="00D74706">
              <w:rPr>
                <w:b/>
              </w:rPr>
              <w:t>Canceling a Scheduled Offering</w:t>
            </w:r>
            <w:r>
              <w:t>: Page 15</w:t>
            </w:r>
          </w:p>
          <w:p w:rsidR="00BB7360" w:rsidRDefault="00BB7360" w:rsidP="00314A2B">
            <w:pPr>
              <w:pStyle w:val="BlockText"/>
            </w:pPr>
            <w:r w:rsidRPr="00D74706">
              <w:rPr>
                <w:b/>
              </w:rPr>
              <w:t>Printing Rosters</w:t>
            </w:r>
            <w:r>
              <w:t>: Page 17</w:t>
            </w:r>
          </w:p>
          <w:p w:rsidR="00BB7360" w:rsidRDefault="00BB7360" w:rsidP="00314A2B">
            <w:pPr>
              <w:pStyle w:val="BlockText"/>
            </w:pPr>
            <w:r w:rsidRPr="00D74706">
              <w:rPr>
                <w:b/>
              </w:rPr>
              <w:t>Complete Scheduled Offering Roster for Completion Status</w:t>
            </w:r>
            <w:r>
              <w:t>: Page 21</w:t>
            </w:r>
          </w:p>
          <w:p w:rsidR="00797CF3" w:rsidRDefault="00797CF3" w:rsidP="00314A2B">
            <w:pPr>
              <w:pStyle w:val="BlockText"/>
            </w:pPr>
            <w:r w:rsidRPr="00797CF3">
              <w:rPr>
                <w:b/>
              </w:rPr>
              <w:t>Editing Completion Status with the Learning Event Editor</w:t>
            </w:r>
            <w:r>
              <w:t>: Page 24</w:t>
            </w:r>
          </w:p>
          <w:p w:rsidR="00BD4A48" w:rsidRPr="00314A2B" w:rsidRDefault="00F27B98" w:rsidP="00314A2B">
            <w:pPr>
              <w:pStyle w:val="BlockText"/>
            </w:pPr>
            <w:r>
              <w:t xml:space="preserve">                  </w:t>
            </w:r>
            <w:r w:rsidR="00BD4A48">
              <w:t xml:space="preserve">                         </w:t>
            </w:r>
          </w:p>
        </w:tc>
      </w:tr>
    </w:tbl>
    <w:p w:rsidR="004A4B88" w:rsidRDefault="004A4B88" w:rsidP="004A4B88">
      <w:pPr>
        <w:pStyle w:val="BlockLine"/>
        <w:rPr>
          <w:sz w:val="8"/>
          <w:szCs w:val="8"/>
        </w:rPr>
      </w:pPr>
    </w:p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/>
    <w:p w:rsidR="00F27B98" w:rsidRDefault="00F27B98" w:rsidP="00F27B98">
      <w:pPr>
        <w:pStyle w:val="MapTitleContinued"/>
      </w:pPr>
      <w:fldSimple w:instr=" STYLEREF &quot;Map Title&quot; ">
        <w:r>
          <w:t>Basic Tasks for eLMS Administrators</w:t>
        </w:r>
      </w:fldSimple>
      <w:r w:rsidRPr="00EB4AD1">
        <w:t xml:space="preserve">, </w:t>
      </w:r>
      <w:r w:rsidRPr="00F27B98">
        <w:rPr>
          <w:b w:val="0"/>
          <w:sz w:val="24"/>
          <w:szCs w:val="24"/>
        </w:rPr>
        <w:t>Continued</w:t>
      </w:r>
    </w:p>
    <w:p w:rsidR="00F27B98" w:rsidRDefault="00F27B98" w:rsidP="00F27B98">
      <w:pPr>
        <w:pStyle w:val="BlockLine"/>
        <w:rPr>
          <w:sz w:val="8"/>
          <w:szCs w:val="8"/>
        </w:rPr>
      </w:pPr>
    </w:p>
    <w:p w:rsidR="00F27B98" w:rsidRPr="00ED2B45" w:rsidRDefault="00F27B98" w:rsidP="00F27B98">
      <w:pPr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1728"/>
        <w:gridCol w:w="7740"/>
      </w:tblGrid>
      <w:tr w:rsidR="004A4B88" w:rsidRPr="004A4B88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728" w:type="dxa"/>
            <w:shd w:val="clear" w:color="auto" w:fill="auto"/>
          </w:tcPr>
          <w:p w:rsidR="004A4B88" w:rsidRPr="004A4B88" w:rsidRDefault="00480C2D" w:rsidP="004A4B88">
            <w:pPr>
              <w:pStyle w:val="Heading5"/>
            </w:pPr>
            <w:r>
              <w:t>Creating Scheduled Offerings</w:t>
            </w:r>
          </w:p>
        </w:tc>
        <w:tc>
          <w:tcPr>
            <w:tcW w:w="7740" w:type="dxa"/>
            <w:shd w:val="clear" w:color="auto" w:fill="auto"/>
          </w:tcPr>
          <w:p w:rsidR="009D3F10" w:rsidRDefault="009D3F10" w:rsidP="004A4B88">
            <w:pPr>
              <w:pStyle w:val="BlockText"/>
            </w:pPr>
            <w:r>
              <w:t xml:space="preserve">Need to add times and locations for your courses? </w:t>
            </w:r>
          </w:p>
          <w:p w:rsidR="009D3F10" w:rsidRPr="00D8392F" w:rsidRDefault="009D3F10" w:rsidP="004A4B88">
            <w:pPr>
              <w:pStyle w:val="BlockText"/>
              <w:rPr>
                <w:sz w:val="8"/>
                <w:szCs w:val="8"/>
              </w:rPr>
            </w:pPr>
          </w:p>
          <w:p w:rsidR="004A4B88" w:rsidRPr="004A4B88" w:rsidRDefault="004A4B88" w:rsidP="004A4B88">
            <w:pPr>
              <w:pStyle w:val="BlockText"/>
            </w:pPr>
            <w:r>
              <w:t xml:space="preserve">Follow the instructions below to </w:t>
            </w:r>
            <w:r w:rsidR="00480C2D">
              <w:t xml:space="preserve">create scheduled offerings on eLMS. </w:t>
            </w:r>
          </w:p>
          <w:p w:rsidR="004A4B88" w:rsidRPr="00D8392F" w:rsidRDefault="004A4B88" w:rsidP="004A4B88">
            <w:pPr>
              <w:pStyle w:val="BlockText"/>
              <w:rPr>
                <w:sz w:val="8"/>
                <w:szCs w:val="8"/>
              </w:rPr>
            </w:pPr>
          </w:p>
          <w:p w:rsidR="009D3F10" w:rsidRPr="004A4B88" w:rsidRDefault="009D3F10" w:rsidP="00D8392F">
            <w:pPr>
              <w:pStyle w:val="BlockText"/>
              <w:shd w:val="clear" w:color="auto" w:fill="CCFFFF"/>
            </w:pPr>
            <w:r w:rsidRPr="00D8392F">
              <w:rPr>
                <w:b/>
              </w:rPr>
              <w:t>Note</w:t>
            </w:r>
            <w:r>
              <w:t xml:space="preserve">: </w:t>
            </w:r>
            <w:r w:rsidR="00D8392F">
              <w:t>The following instructions are</w:t>
            </w:r>
            <w:r>
              <w:t xml:space="preserve"> for existing courses that have already been entered into eLMS—i.e. The Gift of </w:t>
            </w:r>
            <w:r w:rsidR="0056343C">
              <w:t>Care giving</w:t>
            </w:r>
            <w:r w:rsidR="00A2472A">
              <w:t>, Cerner courses, etc</w:t>
            </w:r>
            <w:r>
              <w:t xml:space="preserve">. For completely new courses, you will need to </w:t>
            </w:r>
            <w:r w:rsidR="00D8392F">
              <w:t xml:space="preserve">contact the eLMS team to enter your course in the system. </w:t>
            </w:r>
            <w:hyperlink r:id="rId10" w:history="1">
              <w:r w:rsidR="00D8392F" w:rsidRPr="007F6646">
                <w:rPr>
                  <w:rStyle w:val="Hyperlink"/>
                </w:rPr>
                <w:t>elmssupportmail@clarian.org</w:t>
              </w:r>
            </w:hyperlink>
            <w:r w:rsidR="00D8392F">
              <w:t xml:space="preserve">. </w:t>
            </w:r>
          </w:p>
        </w:tc>
      </w:tr>
    </w:tbl>
    <w:p w:rsidR="000C143B" w:rsidRPr="00C72457" w:rsidRDefault="000C143B" w:rsidP="004A4B88">
      <w:pPr>
        <w:pStyle w:val="BlockLine"/>
        <w:rPr>
          <w:sz w:val="8"/>
          <w:szCs w:val="8"/>
        </w:rPr>
      </w:pPr>
    </w:p>
    <w:tbl>
      <w:tblPr>
        <w:tblW w:w="7500" w:type="dxa"/>
        <w:tblInd w:w="18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85"/>
        <w:gridCol w:w="6615"/>
      </w:tblGrid>
      <w:tr w:rsidR="00604B3B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604B3B" w:rsidRDefault="00604B3B" w:rsidP="00B87FCB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604B3B" w:rsidRDefault="00604B3B" w:rsidP="00B87FCB">
            <w:pPr>
              <w:pStyle w:val="TableHeaderText"/>
            </w:pPr>
            <w:r>
              <w:t>Action</w:t>
            </w:r>
          </w:p>
        </w:tc>
      </w:tr>
      <w:tr w:rsidR="00604B3B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604B3B" w:rsidRDefault="00D7206E" w:rsidP="00577BC1">
            <w:pPr>
              <w:pStyle w:val="TableText"/>
              <w:jc w:val="center"/>
            </w:pPr>
            <w:r>
              <w:t>1.</w:t>
            </w:r>
          </w:p>
        </w:tc>
        <w:tc>
          <w:tcPr>
            <w:tcW w:w="4410" w:type="pct"/>
            <w:shd w:val="clear" w:color="auto" w:fill="auto"/>
          </w:tcPr>
          <w:p w:rsidR="00604B3B" w:rsidRDefault="00EB4AD1" w:rsidP="00B87FCB">
            <w:pPr>
              <w:pStyle w:val="TableText"/>
            </w:pPr>
            <w:r>
              <w:t xml:space="preserve">From the </w:t>
            </w:r>
            <w:smartTag w:uri="urn:schemas-microsoft-com:office:smarttags" w:element="stockticker">
              <w:r w:rsidRPr="00577BC1">
                <w:rPr>
                  <w:b/>
                </w:rPr>
                <w:t>LMS</w:t>
              </w:r>
            </w:smartTag>
            <w:r w:rsidRPr="00577BC1">
              <w:rPr>
                <w:b/>
              </w:rPr>
              <w:t xml:space="preserve"> Administration</w:t>
            </w:r>
            <w:r>
              <w:t xml:space="preserve"> home page, click the </w:t>
            </w:r>
            <w:r w:rsidRPr="00577BC1">
              <w:rPr>
                <w:b/>
              </w:rPr>
              <w:t xml:space="preserve">Add New Scheduled Offering </w:t>
            </w:r>
            <w:r>
              <w:t xml:space="preserve">link. </w:t>
            </w:r>
          </w:p>
          <w:p w:rsidR="00D7206E" w:rsidRPr="00577BC1" w:rsidRDefault="00D7206E" w:rsidP="00B87FCB">
            <w:pPr>
              <w:pStyle w:val="TableText"/>
              <w:rPr>
                <w:sz w:val="8"/>
                <w:szCs w:val="8"/>
              </w:rPr>
            </w:pPr>
          </w:p>
          <w:p w:rsidR="00D7206E" w:rsidRDefault="00EB4AD1" w:rsidP="00577BC1">
            <w:pPr>
              <w:pStyle w:val="TableText"/>
              <w:jc w:val="center"/>
            </w:pPr>
            <w:r w:rsidRPr="00817342">
              <w:pict>
                <v:shape id="_x0000_i1027" type="#_x0000_t75" style="width:319pt;height:268.75pt">
                  <v:imagedata r:id="rId11" o:title=""/>
                </v:shape>
              </w:pict>
            </w:r>
          </w:p>
          <w:p w:rsidR="00D7206E" w:rsidRPr="00577BC1" w:rsidRDefault="00D7206E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  <w:p w:rsidR="00EB4AD1" w:rsidRPr="00577BC1" w:rsidRDefault="00EB4AD1" w:rsidP="00EB4AD1">
            <w:pPr>
              <w:pStyle w:val="TableText"/>
              <w:rPr>
                <w:i/>
                <w:szCs w:val="24"/>
              </w:rPr>
            </w:pPr>
            <w:r w:rsidRPr="00577BC1">
              <w:rPr>
                <w:i/>
                <w:szCs w:val="24"/>
              </w:rPr>
              <w:t xml:space="preserve">The </w:t>
            </w:r>
            <w:r w:rsidRPr="00577BC1">
              <w:rPr>
                <w:b/>
                <w:i/>
                <w:szCs w:val="24"/>
              </w:rPr>
              <w:t>Add New Scheduled Offering</w:t>
            </w:r>
            <w:r w:rsidRPr="00577BC1">
              <w:rPr>
                <w:i/>
                <w:szCs w:val="24"/>
              </w:rPr>
              <w:t xml:space="preserve"> page appears. </w:t>
            </w:r>
          </w:p>
        </w:tc>
      </w:tr>
      <w:tr w:rsidR="00EB4AD1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EB4AD1" w:rsidRDefault="00EB4AD1" w:rsidP="00577BC1">
            <w:pPr>
              <w:pStyle w:val="TableText"/>
              <w:jc w:val="center"/>
            </w:pPr>
            <w:r>
              <w:t>2.</w:t>
            </w:r>
          </w:p>
        </w:tc>
        <w:tc>
          <w:tcPr>
            <w:tcW w:w="4410" w:type="pct"/>
            <w:shd w:val="clear" w:color="auto" w:fill="auto"/>
          </w:tcPr>
          <w:p w:rsidR="00EB4AD1" w:rsidRDefault="00EB4AD1" w:rsidP="00EB4AD1">
            <w:pPr>
              <w:pStyle w:val="TableText"/>
            </w:pPr>
            <w:r>
              <w:t xml:space="preserve">In the </w:t>
            </w:r>
            <w:r w:rsidRPr="00577BC1">
              <w:rPr>
                <w:i/>
              </w:rPr>
              <w:t>1. Select a Type</w:t>
            </w:r>
            <w:r>
              <w:t xml:space="preserve"> section, </w:t>
            </w:r>
            <w:r w:rsidR="003721F2">
              <w:t xml:space="preserve">verify that </w:t>
            </w:r>
            <w:r w:rsidR="003721F2" w:rsidRPr="00577BC1">
              <w:rPr>
                <w:b/>
              </w:rPr>
              <w:t>Item</w:t>
            </w:r>
            <w:r w:rsidR="003721F2">
              <w:t xml:space="preserve"> is selected. </w:t>
            </w:r>
            <w:r>
              <w:t xml:space="preserve"> </w:t>
            </w:r>
          </w:p>
          <w:p w:rsidR="00EB4AD1" w:rsidRPr="00577BC1" w:rsidRDefault="00EB4AD1" w:rsidP="00EB4AD1">
            <w:pPr>
              <w:pStyle w:val="TableText"/>
              <w:rPr>
                <w:sz w:val="8"/>
                <w:szCs w:val="8"/>
              </w:rPr>
            </w:pPr>
          </w:p>
          <w:p w:rsidR="00EB4AD1" w:rsidRDefault="00D8392F" w:rsidP="00577BC1">
            <w:pPr>
              <w:pStyle w:val="TableText"/>
              <w:jc w:val="center"/>
            </w:pPr>
            <w:r w:rsidRPr="00817342">
              <w:pict>
                <v:shape id="_x0000_i1028" type="#_x0000_t75" style="width:221.85pt;height:116.35pt">
                  <v:imagedata r:id="rId12" o:title=""/>
                </v:shape>
              </w:pict>
            </w:r>
          </w:p>
          <w:p w:rsidR="00694D1C" w:rsidRPr="00577BC1" w:rsidRDefault="00694D1C" w:rsidP="00577BC1">
            <w:pPr>
              <w:pStyle w:val="TableText"/>
              <w:jc w:val="center"/>
              <w:rPr>
                <w:sz w:val="20"/>
              </w:rPr>
            </w:pPr>
          </w:p>
        </w:tc>
      </w:tr>
    </w:tbl>
    <w:p w:rsidR="00EB4AD1" w:rsidRDefault="00EB4AD1" w:rsidP="00EB4AD1">
      <w:pPr>
        <w:pStyle w:val="ContinuedOnNextPa"/>
      </w:pPr>
      <w:r>
        <w:t>Continued on next page</w:t>
      </w:r>
    </w:p>
    <w:p w:rsidR="00EB4AD1" w:rsidRDefault="00EB4AD1" w:rsidP="00EB4AD1">
      <w:pPr>
        <w:pStyle w:val="MapTitleContinued"/>
        <w:rPr>
          <w:b w:val="0"/>
          <w:sz w:val="24"/>
        </w:rPr>
      </w:pPr>
      <w:r w:rsidRPr="00EB4AD1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Pr="00EB4AD1">
        <w:t xml:space="preserve">, </w:t>
      </w:r>
      <w:r w:rsidRPr="00EB4AD1">
        <w:rPr>
          <w:b w:val="0"/>
          <w:sz w:val="24"/>
        </w:rPr>
        <w:t>Continued</w:t>
      </w:r>
    </w:p>
    <w:p w:rsidR="00EB4AD1" w:rsidRPr="001C5AE4" w:rsidRDefault="00EB4AD1" w:rsidP="00EB4AD1">
      <w:pPr>
        <w:pStyle w:val="BlockLine"/>
        <w:rPr>
          <w:sz w:val="16"/>
          <w:szCs w:val="16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9320"/>
      </w:tblGrid>
      <w:tr w:rsidR="00EB4AD1">
        <w:tblPrEx>
          <w:tblCellMar>
            <w:top w:w="0" w:type="dxa"/>
            <w:bottom w:w="0" w:type="dxa"/>
          </w:tblCellMar>
        </w:tblPrEx>
        <w:tc>
          <w:tcPr>
            <w:tcW w:w="5000" w:type="pct"/>
            <w:shd w:val="clear" w:color="auto" w:fill="auto"/>
          </w:tcPr>
          <w:p w:rsidR="00EB4AD1" w:rsidRDefault="00EB4AD1" w:rsidP="00EB4AD1">
            <w:pPr>
              <w:pStyle w:val="ContinuedTableLabe"/>
            </w:pPr>
            <w:fldSimple w:instr=" STYLEREF &quot;Block Label&quot; ">
              <w:r w:rsidR="00370D71">
                <w:rPr>
                  <w:noProof/>
                </w:rPr>
                <w:t>Creating Scheduled Offerings</w:t>
              </w:r>
            </w:fldSimple>
            <w:r>
              <w:t xml:space="preserve"> </w:t>
            </w:r>
            <w:r w:rsidRPr="00EB4AD1">
              <w:rPr>
                <w:b w:val="0"/>
              </w:rPr>
              <w:t>(continued)</w:t>
            </w:r>
          </w:p>
        </w:tc>
      </w:tr>
    </w:tbl>
    <w:p w:rsidR="00EB4AD1" w:rsidRPr="001C5AE4" w:rsidRDefault="00EB4AD1" w:rsidP="00EB4AD1">
      <w:pPr>
        <w:rPr>
          <w:sz w:val="2"/>
          <w:szCs w:val="2"/>
        </w:rPr>
      </w:pPr>
    </w:p>
    <w:tbl>
      <w:tblPr>
        <w:tblW w:w="7500" w:type="dxa"/>
        <w:tblInd w:w="18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85"/>
        <w:gridCol w:w="6615"/>
      </w:tblGrid>
      <w:tr w:rsidR="00EB4AD1" w:rsidTr="00577BC1">
        <w:tc>
          <w:tcPr>
            <w:tcW w:w="590" w:type="pct"/>
            <w:shd w:val="clear" w:color="auto" w:fill="auto"/>
          </w:tcPr>
          <w:p w:rsidR="00EB4AD1" w:rsidRDefault="00EB4AD1" w:rsidP="0056064F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EB4AD1" w:rsidRDefault="00EB4AD1" w:rsidP="0056064F">
            <w:pPr>
              <w:pStyle w:val="TableHeaderText"/>
            </w:pPr>
            <w:r>
              <w:t>Action</w:t>
            </w:r>
          </w:p>
        </w:tc>
      </w:tr>
      <w:tr w:rsidR="00604B3B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604B3B" w:rsidRDefault="00C72457" w:rsidP="00577BC1">
            <w:pPr>
              <w:pStyle w:val="TableText"/>
              <w:jc w:val="center"/>
            </w:pPr>
            <w:r>
              <w:t>3</w:t>
            </w:r>
            <w:r w:rsidR="00D7206E">
              <w:t xml:space="preserve">. </w:t>
            </w:r>
          </w:p>
        </w:tc>
        <w:tc>
          <w:tcPr>
            <w:tcW w:w="4410" w:type="pct"/>
            <w:shd w:val="clear" w:color="auto" w:fill="auto"/>
          </w:tcPr>
          <w:p w:rsidR="0017132D" w:rsidRDefault="00C72457" w:rsidP="00B87FCB">
            <w:pPr>
              <w:pStyle w:val="TableText"/>
            </w:pPr>
            <w:r>
              <w:t xml:space="preserve">In the </w:t>
            </w:r>
            <w:r w:rsidRPr="00577BC1">
              <w:rPr>
                <w:i/>
              </w:rPr>
              <w:t>2. Identify the Scheduled Offering</w:t>
            </w:r>
            <w:r>
              <w:t xml:space="preserve"> section, </w:t>
            </w:r>
            <w:r w:rsidR="00845512">
              <w:t xml:space="preserve">select the appropriate </w:t>
            </w:r>
            <w:r w:rsidR="00845512" w:rsidRPr="00577BC1">
              <w:rPr>
                <w:b/>
              </w:rPr>
              <w:t>Item Type</w:t>
            </w:r>
            <w:r w:rsidR="00845512">
              <w:t xml:space="preserve"> from the drop-down menu (key below). </w:t>
            </w:r>
          </w:p>
          <w:p w:rsidR="00845512" w:rsidRPr="00577BC1" w:rsidRDefault="00845512" w:rsidP="00B87FCB">
            <w:pPr>
              <w:pStyle w:val="TableText"/>
              <w:rPr>
                <w:sz w:val="8"/>
                <w:szCs w:val="8"/>
              </w:rPr>
            </w:pPr>
          </w:p>
          <w:p w:rsidR="00845512" w:rsidRDefault="00845512" w:rsidP="00577BC1">
            <w:pPr>
              <w:pStyle w:val="TableText"/>
              <w:jc w:val="center"/>
            </w:pPr>
            <w:r w:rsidRPr="00817342">
              <w:pict>
                <v:shape id="_x0000_i1029" type="#_x0000_t75" style="width:208.45pt;height:200.95pt">
                  <v:imagedata r:id="rId13" o:title=""/>
                </v:shape>
              </w:pict>
            </w:r>
          </w:p>
          <w:p w:rsidR="00845512" w:rsidRPr="00577BC1" w:rsidRDefault="00845512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76"/>
              <w:gridCol w:w="4200"/>
            </w:tblGrid>
            <w:tr w:rsidR="00845512" w:rsidTr="00577BC1">
              <w:trPr>
                <w:jc w:val="center"/>
              </w:trPr>
              <w:tc>
                <w:tcPr>
                  <w:tcW w:w="5876" w:type="dxa"/>
                  <w:gridSpan w:val="2"/>
                </w:tcPr>
                <w:p w:rsidR="00845512" w:rsidRPr="00577BC1" w:rsidRDefault="00845512" w:rsidP="00577BC1">
                  <w:pPr>
                    <w:pStyle w:val="TableText"/>
                    <w:jc w:val="center"/>
                    <w:rPr>
                      <w:b/>
                    </w:rPr>
                  </w:pPr>
                  <w:r w:rsidRPr="00577BC1">
                    <w:rPr>
                      <w:b/>
                    </w:rPr>
                    <w:t>Item Type Key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smartTag w:uri="urn:schemas-microsoft-com:office:smarttags" w:element="stockticker">
                    <w:r>
                      <w:t>CERT</w:t>
                    </w:r>
                  </w:smartTag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Certification Course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CRSE</w:t>
                  </w:r>
                </w:p>
              </w:tc>
              <w:tc>
                <w:tcPr>
                  <w:tcW w:w="4200" w:type="dxa"/>
                </w:tcPr>
                <w:p w:rsidR="00845512" w:rsidRDefault="007505A4" w:rsidP="007505A4">
                  <w:pPr>
                    <w:pStyle w:val="TableText"/>
                  </w:pPr>
                  <w:r>
                    <w:t>Instructor-l</w:t>
                  </w:r>
                  <w:r w:rsidR="00845512">
                    <w:t>ed</w:t>
                  </w:r>
                  <w:r>
                    <w:t>, Classroom-based</w:t>
                  </w:r>
                  <w:r w:rsidR="00845512">
                    <w:t xml:space="preserve"> Course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smartTag w:uri="urn:schemas-microsoft-com:office:smarttags" w:element="stockticker">
                    <w:r>
                      <w:t>DOC</w:t>
                    </w:r>
                  </w:smartTag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Document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smartTag w:uri="urn:schemas-microsoft-com:office:smarttags" w:element="stockticker">
                    <w:r>
                      <w:t>MENT</w:t>
                    </w:r>
                  </w:smartTag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Mentoring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ONLINE</w:t>
                  </w:r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Web-based Training Course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PREC</w:t>
                  </w:r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Preceptor Course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PRESENT</w:t>
                  </w:r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Presentation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READ</w:t>
                  </w:r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Read-Only Course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SELFSTUDY</w:t>
                  </w:r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Self Study Course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SEMINAR</w:t>
                  </w:r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Seminar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TEST</w:t>
                  </w:r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Assessment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VIDEO</w:t>
                  </w:r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Video Course or Presentation</w:t>
                  </w:r>
                </w:p>
              </w:tc>
            </w:tr>
            <w:tr w:rsidR="00845512" w:rsidTr="00577BC1">
              <w:trPr>
                <w:jc w:val="center"/>
              </w:trPr>
              <w:tc>
                <w:tcPr>
                  <w:tcW w:w="1676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WRKSHP</w:t>
                  </w:r>
                </w:p>
              </w:tc>
              <w:tc>
                <w:tcPr>
                  <w:tcW w:w="4200" w:type="dxa"/>
                </w:tcPr>
                <w:p w:rsidR="00845512" w:rsidRDefault="00845512" w:rsidP="007505A4">
                  <w:pPr>
                    <w:pStyle w:val="TableText"/>
                  </w:pPr>
                  <w:r>
                    <w:t>Workshop</w:t>
                  </w:r>
                </w:p>
              </w:tc>
            </w:tr>
          </w:tbl>
          <w:p w:rsidR="00845512" w:rsidRPr="00577BC1" w:rsidRDefault="00845512" w:rsidP="00845512">
            <w:pPr>
              <w:pStyle w:val="TableText"/>
              <w:rPr>
                <w:sz w:val="8"/>
                <w:szCs w:val="8"/>
              </w:rPr>
            </w:pPr>
          </w:p>
        </w:tc>
      </w:tr>
      <w:tr w:rsidR="0025346E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25346E" w:rsidRDefault="00C72457" w:rsidP="00577BC1">
            <w:pPr>
              <w:pStyle w:val="TableText"/>
              <w:jc w:val="center"/>
            </w:pPr>
            <w:r>
              <w:t>4</w:t>
            </w:r>
            <w:r w:rsidR="0025346E">
              <w:t>.</w:t>
            </w:r>
          </w:p>
        </w:tc>
        <w:tc>
          <w:tcPr>
            <w:tcW w:w="4410" w:type="pct"/>
            <w:shd w:val="clear" w:color="auto" w:fill="auto"/>
          </w:tcPr>
          <w:p w:rsidR="0025346E" w:rsidRDefault="00DA6669" w:rsidP="0025346E">
            <w:pPr>
              <w:pStyle w:val="TableText"/>
            </w:pPr>
            <w:r>
              <w:t xml:space="preserve">Click the </w:t>
            </w:r>
            <w:r w:rsidRPr="00F83A6C">
              <w:pict>
                <v:shape id="_x0000_i1030" type="#_x0000_t75" style="width:12.55pt;height:13.4pt">
                  <v:imagedata r:id="rId14" o:title=""/>
                </v:shape>
              </w:pict>
            </w:r>
            <w:r>
              <w:t xml:space="preserve"> icon next to </w:t>
            </w:r>
            <w:r w:rsidRPr="00577BC1">
              <w:rPr>
                <w:b/>
              </w:rPr>
              <w:t>Item ID</w:t>
            </w:r>
            <w:r>
              <w:t xml:space="preserve">. </w:t>
            </w:r>
          </w:p>
          <w:p w:rsidR="00DA6669" w:rsidRDefault="001C5AE4" w:rsidP="00577BC1">
            <w:pPr>
              <w:pStyle w:val="TableText"/>
              <w:jc w:val="center"/>
            </w:pPr>
            <w:r w:rsidRPr="00F83A6C">
              <w:pict>
                <v:shape id="_x0000_i1031" type="#_x0000_t75" style="width:276.3pt;height:115.55pt">
                  <v:imagedata r:id="rId15" o:title=""/>
                </v:shape>
              </w:pict>
            </w:r>
          </w:p>
          <w:p w:rsidR="00DA6669" w:rsidRPr="00577BC1" w:rsidRDefault="00DA6669" w:rsidP="0025346E">
            <w:pPr>
              <w:pStyle w:val="TableText"/>
              <w:rPr>
                <w:sz w:val="8"/>
                <w:szCs w:val="8"/>
              </w:rPr>
            </w:pPr>
          </w:p>
          <w:p w:rsidR="004909B7" w:rsidRPr="00577BC1" w:rsidRDefault="004909B7" w:rsidP="0025346E">
            <w:pPr>
              <w:pStyle w:val="TableText"/>
              <w:rPr>
                <w:i/>
              </w:rPr>
            </w:pPr>
            <w:r w:rsidRPr="00577BC1">
              <w:rPr>
                <w:i/>
              </w:rPr>
              <w:t>The</w:t>
            </w:r>
            <w:r w:rsidR="001C5AE4" w:rsidRPr="00577BC1">
              <w:rPr>
                <w:b/>
                <w:i/>
              </w:rPr>
              <w:t xml:space="preserve"> Items</w:t>
            </w:r>
            <w:r w:rsidR="001C5AE4" w:rsidRPr="00577BC1">
              <w:rPr>
                <w:i/>
              </w:rPr>
              <w:t xml:space="preserve"> window appears. </w:t>
            </w:r>
            <w:r w:rsidRPr="00577BC1">
              <w:rPr>
                <w:i/>
              </w:rPr>
              <w:t xml:space="preserve"> </w:t>
            </w:r>
          </w:p>
        </w:tc>
      </w:tr>
    </w:tbl>
    <w:p w:rsidR="0025346E" w:rsidRDefault="0025346E" w:rsidP="0025346E">
      <w:pPr>
        <w:pStyle w:val="ContinuedOnNextPa"/>
      </w:pPr>
      <w:r>
        <w:t>Continued on next page</w:t>
      </w:r>
    </w:p>
    <w:p w:rsidR="0025346E" w:rsidRDefault="0025346E" w:rsidP="0025346E">
      <w:pPr>
        <w:pStyle w:val="MapTitleContinued"/>
        <w:rPr>
          <w:b w:val="0"/>
          <w:sz w:val="24"/>
        </w:rPr>
      </w:pPr>
      <w:r w:rsidRPr="0025346E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Pr="0025346E">
        <w:t xml:space="preserve">, </w:t>
      </w:r>
      <w:r w:rsidRPr="0025346E">
        <w:rPr>
          <w:b w:val="0"/>
          <w:sz w:val="24"/>
        </w:rPr>
        <w:t>Continued</w:t>
      </w:r>
    </w:p>
    <w:p w:rsidR="0025346E" w:rsidRPr="009D3F10" w:rsidRDefault="0025346E" w:rsidP="0025346E">
      <w:pPr>
        <w:pStyle w:val="BlockLine"/>
        <w:rPr>
          <w:sz w:val="16"/>
          <w:szCs w:val="16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25346E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25346E" w:rsidRDefault="0025346E" w:rsidP="0025346E">
            <w:pPr>
              <w:pStyle w:val="ContinuedTableLabe"/>
            </w:pPr>
            <w:fldSimple w:instr=" STYLEREF &quot;Block Label&quot; ">
              <w:r w:rsidR="00370D71">
                <w:rPr>
                  <w:noProof/>
                </w:rPr>
                <w:t>Creating Scheduled Offerings</w:t>
              </w:r>
            </w:fldSimple>
            <w:r>
              <w:t xml:space="preserve"> </w:t>
            </w:r>
            <w:r w:rsidRPr="0025346E">
              <w:rPr>
                <w:b w:val="0"/>
              </w:rPr>
              <w:t>(continued)</w:t>
            </w:r>
          </w:p>
        </w:tc>
      </w:tr>
      <w:tr w:rsidR="0025346E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25346E" w:rsidRDefault="0025346E" w:rsidP="00B87FCB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25346E" w:rsidRDefault="0025346E" w:rsidP="00B87FCB">
            <w:pPr>
              <w:pStyle w:val="TableHeaderText"/>
            </w:pPr>
            <w:r>
              <w:t>Action</w:t>
            </w:r>
          </w:p>
        </w:tc>
      </w:tr>
      <w:tr w:rsidR="00604B3B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604B3B" w:rsidRDefault="0025346E" w:rsidP="00577BC1">
            <w:pPr>
              <w:pStyle w:val="TableText"/>
              <w:jc w:val="center"/>
            </w:pPr>
            <w:r>
              <w:t>4</w:t>
            </w:r>
            <w:r w:rsidR="0017132D">
              <w:t xml:space="preserve">. </w:t>
            </w:r>
          </w:p>
        </w:tc>
        <w:tc>
          <w:tcPr>
            <w:tcW w:w="4410" w:type="pct"/>
            <w:shd w:val="clear" w:color="auto" w:fill="auto"/>
          </w:tcPr>
          <w:p w:rsidR="0025346E" w:rsidRDefault="00046E8F" w:rsidP="00B87FCB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Search</w:t>
            </w:r>
            <w:r>
              <w:t xml:space="preserve"> tab. </w:t>
            </w:r>
          </w:p>
          <w:p w:rsidR="004909B7" w:rsidRPr="00577BC1" w:rsidRDefault="004909B7" w:rsidP="00B87FCB">
            <w:pPr>
              <w:pStyle w:val="TableText"/>
              <w:rPr>
                <w:sz w:val="8"/>
                <w:szCs w:val="8"/>
              </w:rPr>
            </w:pPr>
          </w:p>
          <w:p w:rsidR="004909B7" w:rsidRDefault="00E27640" w:rsidP="00577BC1">
            <w:pPr>
              <w:pStyle w:val="TableText"/>
              <w:jc w:val="center"/>
            </w:pPr>
            <w:r w:rsidRPr="00F83A6C">
              <w:pict>
                <v:shape id="_x0000_i1032" type="#_x0000_t75" style="width:282.15pt;height:118.9pt">
                  <v:imagedata r:id="rId16" o:title=""/>
                </v:shape>
              </w:pict>
            </w:r>
          </w:p>
          <w:p w:rsidR="0025346E" w:rsidRPr="00577BC1" w:rsidRDefault="0025346E" w:rsidP="00B87FCB">
            <w:pPr>
              <w:pStyle w:val="TableText"/>
              <w:rPr>
                <w:sz w:val="8"/>
                <w:szCs w:val="8"/>
              </w:rPr>
            </w:pPr>
          </w:p>
          <w:p w:rsidR="00EC587C" w:rsidRPr="00577BC1" w:rsidRDefault="00517E15" w:rsidP="00B87FCB">
            <w:pPr>
              <w:pStyle w:val="TableText"/>
              <w:rPr>
                <w:i/>
                <w:szCs w:val="24"/>
              </w:rPr>
            </w:pPr>
            <w:r w:rsidRPr="00577BC1">
              <w:rPr>
                <w:i/>
                <w:szCs w:val="24"/>
              </w:rPr>
              <w:t xml:space="preserve">The Search </w:t>
            </w:r>
            <w:r w:rsidR="00A60885" w:rsidRPr="00577BC1">
              <w:rPr>
                <w:i/>
                <w:szCs w:val="24"/>
              </w:rPr>
              <w:t xml:space="preserve">Items screen </w:t>
            </w:r>
            <w:r w:rsidRPr="00577BC1">
              <w:rPr>
                <w:i/>
                <w:szCs w:val="24"/>
              </w:rPr>
              <w:t xml:space="preserve">appears. </w:t>
            </w:r>
            <w:r w:rsidR="00324755" w:rsidRPr="00577BC1">
              <w:rPr>
                <w:i/>
                <w:szCs w:val="24"/>
              </w:rPr>
              <w:t xml:space="preserve"> </w:t>
            </w:r>
          </w:p>
        </w:tc>
      </w:tr>
      <w:tr w:rsidR="00517E15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517E15" w:rsidRDefault="00517E15" w:rsidP="00577BC1">
            <w:pPr>
              <w:pStyle w:val="TableText"/>
              <w:jc w:val="center"/>
            </w:pPr>
            <w:r>
              <w:t>5.</w:t>
            </w:r>
          </w:p>
        </w:tc>
        <w:tc>
          <w:tcPr>
            <w:tcW w:w="4410" w:type="pct"/>
            <w:shd w:val="clear" w:color="auto" w:fill="auto"/>
          </w:tcPr>
          <w:p w:rsidR="00517E15" w:rsidRDefault="00A60885" w:rsidP="00B87FCB">
            <w:pPr>
              <w:pStyle w:val="TableText"/>
            </w:pPr>
            <w:r>
              <w:t xml:space="preserve">Enter your search term in the </w:t>
            </w:r>
            <w:r w:rsidRPr="00577BC1">
              <w:rPr>
                <w:b/>
              </w:rPr>
              <w:t>Item Title</w:t>
            </w:r>
            <w:r>
              <w:t xml:space="preserve"> field. </w:t>
            </w:r>
          </w:p>
          <w:p w:rsidR="00A60885" w:rsidRPr="00577BC1" w:rsidRDefault="00A60885" w:rsidP="00B87FCB">
            <w:pPr>
              <w:pStyle w:val="TableText"/>
              <w:rPr>
                <w:sz w:val="8"/>
                <w:szCs w:val="8"/>
              </w:rPr>
            </w:pPr>
          </w:p>
          <w:p w:rsidR="00A60885" w:rsidRDefault="009F5D5C" w:rsidP="00B87FCB">
            <w:pPr>
              <w:pStyle w:val="TableText"/>
            </w:pPr>
            <w:r w:rsidRPr="00F83A6C">
              <w:pict>
                <v:shape id="_x0000_i1033" type="#_x0000_t75" style="width:299.7pt;height:236.95pt">
                  <v:imagedata r:id="rId17" o:title=""/>
                </v:shape>
              </w:pict>
            </w:r>
          </w:p>
          <w:p w:rsidR="009F5D5C" w:rsidRDefault="009F5D5C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You can change </w:t>
            </w:r>
            <w:r w:rsidRPr="00577BC1">
              <w:rPr>
                <w:b/>
              </w:rPr>
              <w:t>Starts With</w:t>
            </w:r>
            <w:r>
              <w:t xml:space="preserve"> to </w:t>
            </w:r>
            <w:r w:rsidRPr="00577BC1">
              <w:rPr>
                <w:b/>
              </w:rPr>
              <w:t>Contains</w:t>
            </w:r>
            <w:r>
              <w:t xml:space="preserve"> to have a more encompassing search. </w:t>
            </w:r>
          </w:p>
        </w:tc>
      </w:tr>
      <w:tr w:rsidR="002E7FD8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2E7FD8" w:rsidRDefault="002E7FD8" w:rsidP="00577BC1">
            <w:pPr>
              <w:pStyle w:val="TableText"/>
              <w:jc w:val="center"/>
            </w:pPr>
            <w:r>
              <w:t xml:space="preserve">6. </w:t>
            </w:r>
          </w:p>
        </w:tc>
        <w:tc>
          <w:tcPr>
            <w:tcW w:w="4410" w:type="pct"/>
            <w:shd w:val="clear" w:color="auto" w:fill="auto"/>
          </w:tcPr>
          <w:p w:rsidR="002E7FD8" w:rsidRDefault="002E7FD8" w:rsidP="00B87FCB">
            <w:pPr>
              <w:pStyle w:val="TableText"/>
            </w:pPr>
            <w:r>
              <w:t xml:space="preserve">Click </w:t>
            </w:r>
            <w:r w:rsidRPr="00577BC1">
              <w:rPr>
                <w:b/>
              </w:rPr>
              <w:t>Search</w:t>
            </w:r>
            <w:r>
              <w:t xml:space="preserve">. </w:t>
            </w:r>
          </w:p>
          <w:p w:rsidR="002E7FD8" w:rsidRDefault="009F5D5C" w:rsidP="00577BC1">
            <w:pPr>
              <w:pStyle w:val="TableText"/>
              <w:jc w:val="center"/>
            </w:pPr>
            <w:r w:rsidRPr="00F83A6C">
              <w:pict>
                <v:shape id="_x0000_i1034" type="#_x0000_t75" style="width:104.65pt;height:60.3pt">
                  <v:imagedata r:id="rId18" o:title=""/>
                </v:shape>
              </w:pict>
            </w:r>
          </w:p>
          <w:p w:rsidR="004F570C" w:rsidRPr="00577BC1" w:rsidRDefault="004F570C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  <w:p w:rsidR="004F570C" w:rsidRDefault="004F570C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If your search term returns no results, your course may not be an existing offering. Contact the eLMS team </w:t>
            </w:r>
            <w:r w:rsidR="009D3F10">
              <w:t xml:space="preserve">at </w:t>
            </w:r>
            <w:hyperlink r:id="rId19" w:history="1">
              <w:r w:rsidR="009D3F10" w:rsidRPr="007F6646">
                <w:rPr>
                  <w:rStyle w:val="Hyperlink"/>
                </w:rPr>
                <w:t>elmssuportmail@clarian.org</w:t>
              </w:r>
            </w:hyperlink>
            <w:r w:rsidR="009D3F10">
              <w:t xml:space="preserve"> to enter your new course into the system. </w:t>
            </w:r>
          </w:p>
        </w:tc>
      </w:tr>
    </w:tbl>
    <w:p w:rsidR="004F570C" w:rsidRDefault="004F570C" w:rsidP="004F570C">
      <w:pPr>
        <w:pStyle w:val="ContinuedOnNextPa"/>
      </w:pPr>
      <w:r>
        <w:t>Continued on next page</w:t>
      </w:r>
    </w:p>
    <w:p w:rsidR="004F570C" w:rsidRDefault="004F570C" w:rsidP="004F570C">
      <w:pPr>
        <w:pStyle w:val="MapTitleContinued"/>
        <w:rPr>
          <w:b w:val="0"/>
          <w:sz w:val="24"/>
        </w:rPr>
      </w:pPr>
      <w:r w:rsidRPr="004F570C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Pr="004F570C">
        <w:t xml:space="preserve">, </w:t>
      </w:r>
      <w:r w:rsidRPr="004F570C">
        <w:rPr>
          <w:b w:val="0"/>
          <w:sz w:val="24"/>
        </w:rPr>
        <w:t>Continued</w:t>
      </w:r>
    </w:p>
    <w:p w:rsidR="004F570C" w:rsidRPr="00AB0C82" w:rsidRDefault="004F570C" w:rsidP="004F570C">
      <w:pPr>
        <w:pStyle w:val="BlockLine"/>
        <w:rPr>
          <w:sz w:val="8"/>
          <w:szCs w:val="8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4F570C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4F570C" w:rsidRDefault="004F570C" w:rsidP="004F570C">
            <w:pPr>
              <w:pStyle w:val="ContinuedTableLabe"/>
            </w:pPr>
            <w:fldSimple w:instr=" STYLEREF &quot;Block Label&quot; ">
              <w:r w:rsidR="00370D71">
                <w:rPr>
                  <w:noProof/>
                </w:rPr>
                <w:t>Creating Scheduled Offerings</w:t>
              </w:r>
            </w:fldSimple>
            <w:r>
              <w:t xml:space="preserve"> </w:t>
            </w:r>
            <w:r w:rsidRPr="004F570C">
              <w:rPr>
                <w:b w:val="0"/>
              </w:rPr>
              <w:t>(continued)</w:t>
            </w:r>
          </w:p>
        </w:tc>
      </w:tr>
      <w:tr w:rsidR="004F570C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4F570C" w:rsidRDefault="004F570C" w:rsidP="00D8392F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4F570C" w:rsidRDefault="004F570C" w:rsidP="00D8392F">
            <w:pPr>
              <w:pStyle w:val="TableHeaderText"/>
            </w:pPr>
            <w:r>
              <w:t>Action</w:t>
            </w:r>
          </w:p>
        </w:tc>
      </w:tr>
      <w:tr w:rsidR="002E7FD8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2E7FD8" w:rsidRDefault="002E7FD8" w:rsidP="00577BC1">
            <w:pPr>
              <w:pStyle w:val="TableText"/>
              <w:jc w:val="center"/>
            </w:pPr>
            <w:r>
              <w:t>7.</w:t>
            </w:r>
          </w:p>
        </w:tc>
        <w:tc>
          <w:tcPr>
            <w:tcW w:w="4410" w:type="pct"/>
            <w:shd w:val="clear" w:color="auto" w:fill="auto"/>
          </w:tcPr>
          <w:p w:rsidR="002E7FD8" w:rsidRDefault="004F570C" w:rsidP="00B87FCB">
            <w:pPr>
              <w:pStyle w:val="TableText"/>
            </w:pPr>
            <w:r>
              <w:t xml:space="preserve">Click </w:t>
            </w:r>
            <w:r w:rsidRPr="00577BC1">
              <w:rPr>
                <w:b/>
              </w:rPr>
              <w:t>Select</w:t>
            </w:r>
            <w:r>
              <w:t xml:space="preserve">. </w:t>
            </w:r>
          </w:p>
          <w:p w:rsidR="003844E8" w:rsidRPr="00577BC1" w:rsidRDefault="003844E8" w:rsidP="00B87FCB">
            <w:pPr>
              <w:pStyle w:val="TableText"/>
              <w:rPr>
                <w:sz w:val="20"/>
              </w:rPr>
            </w:pPr>
          </w:p>
          <w:p w:rsidR="004F570C" w:rsidRDefault="004F570C" w:rsidP="00B87FCB">
            <w:pPr>
              <w:pStyle w:val="TableText"/>
            </w:pPr>
            <w:r w:rsidRPr="00F83A6C">
              <w:pict>
                <v:shape id="_x0000_i1035" type="#_x0000_t75" style="width:319.8pt;height:38.5pt">
                  <v:imagedata r:id="rId20" o:title=""/>
                </v:shape>
              </w:pict>
            </w:r>
          </w:p>
          <w:p w:rsidR="00AB0C82" w:rsidRPr="00577BC1" w:rsidRDefault="00AB0C82" w:rsidP="00B87FCB">
            <w:pPr>
              <w:pStyle w:val="TableText"/>
              <w:rPr>
                <w:sz w:val="20"/>
              </w:rPr>
            </w:pPr>
          </w:p>
          <w:p w:rsidR="00AB0C82" w:rsidRPr="00577BC1" w:rsidRDefault="00AB0C82" w:rsidP="00B87FCB">
            <w:pPr>
              <w:pStyle w:val="TableText"/>
              <w:rPr>
                <w:i/>
              </w:rPr>
            </w:pPr>
            <w:r w:rsidRPr="00577BC1">
              <w:rPr>
                <w:i/>
              </w:rPr>
              <w:t xml:space="preserve">The </w:t>
            </w:r>
            <w:r w:rsidRPr="00577BC1">
              <w:rPr>
                <w:b/>
                <w:i/>
              </w:rPr>
              <w:t>Add New Scheduled Offering</w:t>
            </w:r>
            <w:r w:rsidRPr="00577BC1">
              <w:rPr>
                <w:i/>
              </w:rPr>
              <w:t xml:space="preserve"> screen reappears</w:t>
            </w:r>
            <w:r w:rsidR="003B0D83" w:rsidRPr="00577BC1">
              <w:rPr>
                <w:i/>
              </w:rPr>
              <w:t xml:space="preserve"> with the </w:t>
            </w:r>
            <w:r w:rsidR="003B0D83" w:rsidRPr="00577BC1">
              <w:rPr>
                <w:b/>
                <w:i/>
              </w:rPr>
              <w:t>Item ID</w:t>
            </w:r>
            <w:r w:rsidR="003B0D83" w:rsidRPr="00577BC1">
              <w:rPr>
                <w:i/>
              </w:rPr>
              <w:t xml:space="preserve"> field populated</w:t>
            </w:r>
            <w:r w:rsidRPr="00577BC1">
              <w:rPr>
                <w:i/>
              </w:rPr>
              <w:t xml:space="preserve">. </w:t>
            </w:r>
          </w:p>
        </w:tc>
      </w:tr>
      <w:tr w:rsidR="003844E8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3844E8" w:rsidRDefault="003844E8" w:rsidP="00577BC1">
            <w:pPr>
              <w:pStyle w:val="TableText"/>
              <w:jc w:val="center"/>
            </w:pPr>
            <w:r>
              <w:t>8.</w:t>
            </w:r>
          </w:p>
        </w:tc>
        <w:tc>
          <w:tcPr>
            <w:tcW w:w="4410" w:type="pct"/>
            <w:shd w:val="clear" w:color="auto" w:fill="auto"/>
          </w:tcPr>
          <w:p w:rsidR="003844E8" w:rsidRDefault="00037B51" w:rsidP="00B87FCB">
            <w:pPr>
              <w:pStyle w:val="TableText"/>
            </w:pPr>
            <w:r>
              <w:t xml:space="preserve">Select the appropriate </w:t>
            </w:r>
            <w:r w:rsidRPr="00577BC1">
              <w:rPr>
                <w:b/>
              </w:rPr>
              <w:t>Domain</w:t>
            </w:r>
            <w:r>
              <w:t xml:space="preserve"> </w:t>
            </w:r>
            <w:r w:rsidR="003E6312">
              <w:t>(i.e. Public</w:t>
            </w:r>
            <w:r>
              <w:t xml:space="preserve"> or </w:t>
            </w:r>
            <w:r w:rsidR="003E6312">
              <w:t xml:space="preserve">Specific </w:t>
            </w:r>
            <w:r>
              <w:t xml:space="preserve">Audience-based access) from the drop-down menu. </w:t>
            </w:r>
          </w:p>
          <w:p w:rsidR="00037B51" w:rsidRDefault="00037B51" w:rsidP="00B87FCB">
            <w:pPr>
              <w:pStyle w:val="TableText"/>
            </w:pPr>
          </w:p>
          <w:p w:rsidR="003B0D83" w:rsidRDefault="003B0D83" w:rsidP="00B87FCB">
            <w:pPr>
              <w:pStyle w:val="TableText"/>
            </w:pPr>
            <w:r w:rsidRPr="00746AD7">
              <w:pict>
                <v:shape id="_x0000_i1036" type="#_x0000_t75" style="width:319.8pt;height:77pt">
                  <v:imagedata r:id="rId21" o:title=""/>
                </v:shape>
              </w:pict>
            </w:r>
          </w:p>
          <w:p w:rsidR="003B0D83" w:rsidRPr="00577BC1" w:rsidRDefault="003B0D83" w:rsidP="00B87FCB">
            <w:pPr>
              <w:pStyle w:val="TableText"/>
              <w:rPr>
                <w:sz w:val="8"/>
                <w:szCs w:val="8"/>
              </w:rPr>
            </w:pPr>
          </w:p>
        </w:tc>
      </w:tr>
      <w:tr w:rsidR="00037B51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037B51" w:rsidRDefault="00037B51" w:rsidP="00577BC1">
            <w:pPr>
              <w:pStyle w:val="TableText"/>
              <w:jc w:val="center"/>
            </w:pPr>
            <w:r>
              <w:t>9.</w:t>
            </w:r>
          </w:p>
        </w:tc>
        <w:tc>
          <w:tcPr>
            <w:tcW w:w="4410" w:type="pct"/>
            <w:shd w:val="clear" w:color="auto" w:fill="auto"/>
          </w:tcPr>
          <w:p w:rsidR="00037B51" w:rsidRDefault="003E6312" w:rsidP="00B87FCB">
            <w:pPr>
              <w:pStyle w:val="TableText"/>
            </w:pPr>
            <w:r>
              <w:t xml:space="preserve">Select the appropriate </w:t>
            </w:r>
            <w:r w:rsidRPr="00577BC1">
              <w:rPr>
                <w:b/>
              </w:rPr>
              <w:t xml:space="preserve">Facility </w:t>
            </w:r>
            <w:r>
              <w:t xml:space="preserve">(i.e. Methodist, Riley, etc.) from the drop-down menu. </w:t>
            </w:r>
          </w:p>
          <w:p w:rsidR="003E6312" w:rsidRDefault="003E6312" w:rsidP="00B87FCB">
            <w:pPr>
              <w:pStyle w:val="TableText"/>
            </w:pPr>
          </w:p>
          <w:p w:rsidR="00A91D7D" w:rsidRDefault="00A91D7D" w:rsidP="00B87FCB">
            <w:pPr>
              <w:pStyle w:val="TableText"/>
            </w:pPr>
            <w:r w:rsidRPr="004B2CB4">
              <w:pict>
                <v:shape id="_x0000_i1037" type="#_x0000_t75" style="width:319.8pt;height:62.8pt">
                  <v:imagedata r:id="rId22" o:title=""/>
                </v:shape>
              </w:pict>
            </w:r>
          </w:p>
          <w:p w:rsidR="00A91D7D" w:rsidRPr="00577BC1" w:rsidRDefault="00A91D7D" w:rsidP="00B87FCB">
            <w:pPr>
              <w:pStyle w:val="TableText"/>
              <w:rPr>
                <w:sz w:val="8"/>
                <w:szCs w:val="8"/>
              </w:rPr>
            </w:pPr>
          </w:p>
        </w:tc>
      </w:tr>
      <w:tr w:rsidR="0008288E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08288E" w:rsidRDefault="0008288E" w:rsidP="00577BC1">
            <w:pPr>
              <w:pStyle w:val="TableText"/>
              <w:jc w:val="center"/>
            </w:pPr>
            <w:r>
              <w:t>10.</w:t>
            </w:r>
          </w:p>
        </w:tc>
        <w:tc>
          <w:tcPr>
            <w:tcW w:w="4410" w:type="pct"/>
            <w:shd w:val="clear" w:color="auto" w:fill="auto"/>
          </w:tcPr>
          <w:p w:rsidR="00F8368D" w:rsidRDefault="00F8368D" w:rsidP="00F8368D">
            <w:pPr>
              <w:pStyle w:val="TableText"/>
            </w:pPr>
            <w:r>
              <w:t xml:space="preserve">In the </w:t>
            </w:r>
            <w:r w:rsidRPr="00577BC1">
              <w:rPr>
                <w:b/>
              </w:rPr>
              <w:t>Set Up the Segment</w:t>
            </w:r>
            <w:r>
              <w:t xml:space="preserve"> section, click the calendar next to the </w:t>
            </w:r>
            <w:r w:rsidRPr="00577BC1">
              <w:rPr>
                <w:b/>
              </w:rPr>
              <w:t>Start Date</w:t>
            </w:r>
            <w:r>
              <w:t xml:space="preserve"> field. </w:t>
            </w:r>
          </w:p>
          <w:p w:rsidR="00F8368D" w:rsidRPr="00577BC1" w:rsidRDefault="00F8368D" w:rsidP="00F8368D">
            <w:pPr>
              <w:pStyle w:val="TableText"/>
              <w:rPr>
                <w:sz w:val="4"/>
                <w:szCs w:val="4"/>
              </w:rPr>
            </w:pPr>
          </w:p>
          <w:p w:rsidR="00F8368D" w:rsidRDefault="00F8368D" w:rsidP="00577BC1">
            <w:pPr>
              <w:pStyle w:val="TableText"/>
              <w:jc w:val="center"/>
            </w:pPr>
            <w:r w:rsidRPr="004B2CB4">
              <w:pict>
                <v:shape id="_x0000_i1038" type="#_x0000_t75" style="width:193.4pt;height:63.65pt">
                  <v:imagedata r:id="rId23" o:title=""/>
                </v:shape>
              </w:pict>
            </w:r>
          </w:p>
          <w:p w:rsidR="00F8368D" w:rsidRPr="00577BC1" w:rsidRDefault="00F8368D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  <w:p w:rsidR="0008288E" w:rsidRDefault="00F8368D" w:rsidP="00AE7FA7">
            <w:pPr>
              <w:pStyle w:val="TableText"/>
            </w:pPr>
            <w:r w:rsidRPr="00577BC1">
              <w:rPr>
                <w:i/>
                <w:szCs w:val="24"/>
              </w:rPr>
              <w:t>A calendar appears.</w:t>
            </w:r>
          </w:p>
          <w:p w:rsidR="0008288E" w:rsidRPr="00577BC1" w:rsidRDefault="0008288E" w:rsidP="00B87FCB">
            <w:pPr>
              <w:pStyle w:val="TableText"/>
              <w:rPr>
                <w:sz w:val="8"/>
                <w:szCs w:val="8"/>
              </w:rPr>
            </w:pPr>
          </w:p>
        </w:tc>
      </w:tr>
    </w:tbl>
    <w:p w:rsidR="00EC556E" w:rsidRDefault="00EC556E" w:rsidP="00EC556E">
      <w:pPr>
        <w:pStyle w:val="ContinuedOnNextPa"/>
      </w:pPr>
      <w:r>
        <w:t>Continued on next page</w:t>
      </w:r>
    </w:p>
    <w:p w:rsidR="00EC556E" w:rsidRDefault="00EC556E" w:rsidP="00EC556E">
      <w:pPr>
        <w:pStyle w:val="MapTitleContinued"/>
        <w:rPr>
          <w:b w:val="0"/>
          <w:sz w:val="24"/>
        </w:rPr>
      </w:pPr>
      <w:r w:rsidRPr="00EC556E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Pr="00EC556E">
        <w:t xml:space="preserve">, </w:t>
      </w:r>
      <w:r w:rsidRPr="00EC556E">
        <w:rPr>
          <w:b w:val="0"/>
          <w:sz w:val="24"/>
        </w:rPr>
        <w:t>Continued</w:t>
      </w:r>
    </w:p>
    <w:p w:rsidR="00EC556E" w:rsidRPr="008B1E29" w:rsidRDefault="00EC556E" w:rsidP="00EC556E">
      <w:pPr>
        <w:pStyle w:val="BlockLine"/>
        <w:rPr>
          <w:sz w:val="8"/>
          <w:szCs w:val="8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EC556E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EC556E" w:rsidRDefault="00EC556E" w:rsidP="00EC556E">
            <w:pPr>
              <w:pStyle w:val="ContinuedTableLabe"/>
            </w:pPr>
            <w:fldSimple w:instr=" STYLEREF &quot;Block Label&quot; ">
              <w:r w:rsidR="00370D71">
                <w:rPr>
                  <w:noProof/>
                </w:rPr>
                <w:t>Creating Scheduled Offerings</w:t>
              </w:r>
            </w:fldSimple>
            <w:r>
              <w:t xml:space="preserve"> </w:t>
            </w:r>
            <w:r w:rsidRPr="00EC556E">
              <w:rPr>
                <w:b w:val="0"/>
              </w:rPr>
              <w:t>(continued)</w:t>
            </w:r>
          </w:p>
        </w:tc>
      </w:tr>
      <w:tr w:rsidR="00EC556E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EC556E" w:rsidRDefault="00EC556E" w:rsidP="00391E01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EC556E" w:rsidRDefault="00EC556E" w:rsidP="00391E01">
            <w:pPr>
              <w:pStyle w:val="TableHeaderText"/>
            </w:pPr>
            <w:r>
              <w:t>Action</w:t>
            </w:r>
          </w:p>
        </w:tc>
      </w:tr>
      <w:tr w:rsidR="00A91D7D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A91D7D" w:rsidRDefault="00A91D7D" w:rsidP="00577BC1">
            <w:pPr>
              <w:pStyle w:val="TableText"/>
              <w:jc w:val="center"/>
            </w:pPr>
            <w:r>
              <w:t>10.</w:t>
            </w:r>
          </w:p>
        </w:tc>
        <w:tc>
          <w:tcPr>
            <w:tcW w:w="4410" w:type="pct"/>
            <w:shd w:val="clear" w:color="auto" w:fill="auto"/>
          </w:tcPr>
          <w:p w:rsidR="00F8368D" w:rsidRDefault="00EC556E" w:rsidP="00F8368D">
            <w:pPr>
              <w:pStyle w:val="TableText"/>
            </w:pPr>
            <w:r w:rsidRPr="00577BC1">
              <w:rPr>
                <w:i/>
                <w:szCs w:val="24"/>
              </w:rPr>
              <w:t xml:space="preserve"> </w:t>
            </w:r>
            <w:r w:rsidR="00F8368D">
              <w:t xml:space="preserve">Select the appropriate date for the course offering. </w:t>
            </w:r>
          </w:p>
          <w:p w:rsidR="00F8368D" w:rsidRPr="00577BC1" w:rsidRDefault="00F8368D" w:rsidP="00F8368D">
            <w:pPr>
              <w:pStyle w:val="TableText"/>
              <w:rPr>
                <w:sz w:val="8"/>
                <w:szCs w:val="8"/>
              </w:rPr>
            </w:pPr>
          </w:p>
          <w:p w:rsidR="00EC556E" w:rsidRDefault="00F8368D" w:rsidP="00577BC1">
            <w:pPr>
              <w:pStyle w:val="TableText"/>
              <w:jc w:val="center"/>
            </w:pPr>
            <w:r w:rsidRPr="004B2CB4">
              <w:pict>
                <v:shape id="_x0000_i1039" type="#_x0000_t75" style="width:196.75pt;height:231.05pt">
                  <v:imagedata r:id="rId24" o:title=""/>
                </v:shape>
              </w:pict>
            </w:r>
          </w:p>
          <w:p w:rsidR="008B1E29" w:rsidRPr="00577BC1" w:rsidRDefault="008B1E29" w:rsidP="00577BC1">
            <w:pPr>
              <w:pStyle w:val="TableText"/>
              <w:jc w:val="center"/>
              <w:rPr>
                <w:i/>
                <w:sz w:val="8"/>
                <w:szCs w:val="8"/>
              </w:rPr>
            </w:pPr>
          </w:p>
        </w:tc>
      </w:tr>
      <w:tr w:rsidR="00EC556E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EC556E" w:rsidRDefault="00EC556E" w:rsidP="00577BC1">
            <w:pPr>
              <w:pStyle w:val="TableText"/>
              <w:jc w:val="center"/>
            </w:pPr>
            <w:r>
              <w:t>11.</w:t>
            </w:r>
          </w:p>
        </w:tc>
        <w:tc>
          <w:tcPr>
            <w:tcW w:w="4410" w:type="pct"/>
            <w:shd w:val="clear" w:color="auto" w:fill="auto"/>
          </w:tcPr>
          <w:p w:rsidR="00BA5C0E" w:rsidRDefault="00510DF7" w:rsidP="00B87FCB">
            <w:pPr>
              <w:pStyle w:val="TableText"/>
            </w:pPr>
            <w:r>
              <w:t xml:space="preserve">Enter the appropriate time in the Start Time field </w:t>
            </w:r>
            <w:r w:rsidR="0062320D">
              <w:t>(</w:t>
            </w:r>
            <w:r w:rsidR="0062320D" w:rsidRPr="00577BC1">
              <w:rPr>
                <w:i/>
              </w:rPr>
              <w:t>example</w:t>
            </w:r>
            <w:r w:rsidR="0062320D">
              <w:t xml:space="preserve">: </w:t>
            </w:r>
            <w:smartTag w:uri="urn:schemas-microsoft-com:office:smarttags" w:element="time">
              <w:smartTagPr>
                <w:attr w:name="Minute" w:val="0"/>
                <w:attr w:name="Hour" w:val="9"/>
              </w:smartTagPr>
              <w:r w:rsidR="0062320D">
                <w:t>09:00 AM</w:t>
              </w:r>
            </w:smartTag>
            <w:r w:rsidR="0062320D">
              <w:t xml:space="preserve">).  </w:t>
            </w:r>
          </w:p>
          <w:p w:rsidR="00EC556E" w:rsidRDefault="00BA5C0E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Be sure to enter a space between number and AM/PM. Additionally, the system will not accept military time. </w:t>
            </w:r>
            <w:r w:rsidR="00510DF7">
              <w:t xml:space="preserve"> </w:t>
            </w:r>
          </w:p>
          <w:p w:rsidR="00C60FD1" w:rsidRPr="00577BC1" w:rsidRDefault="00C60FD1" w:rsidP="00B87FCB">
            <w:pPr>
              <w:pStyle w:val="TableText"/>
              <w:rPr>
                <w:sz w:val="8"/>
                <w:szCs w:val="8"/>
              </w:rPr>
            </w:pPr>
          </w:p>
          <w:p w:rsidR="0062320D" w:rsidRDefault="0062320D" w:rsidP="00B87FCB">
            <w:pPr>
              <w:pStyle w:val="TableText"/>
            </w:pPr>
            <w:r w:rsidRPr="004B2CB4">
              <w:pict>
                <v:shape id="_x0000_i1040" type="#_x0000_t75" style="width:319.8pt;height:54.4pt">
                  <v:imagedata r:id="rId25" o:title=""/>
                </v:shape>
              </w:pict>
            </w:r>
          </w:p>
        </w:tc>
      </w:tr>
      <w:tr w:rsidR="00922F47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922F47" w:rsidRDefault="00922F47" w:rsidP="00577BC1">
            <w:pPr>
              <w:pStyle w:val="TableText"/>
              <w:jc w:val="center"/>
            </w:pPr>
            <w:r>
              <w:t>12.</w:t>
            </w:r>
          </w:p>
        </w:tc>
        <w:tc>
          <w:tcPr>
            <w:tcW w:w="4410" w:type="pct"/>
            <w:shd w:val="clear" w:color="auto" w:fill="auto"/>
          </w:tcPr>
          <w:p w:rsidR="00922F47" w:rsidRDefault="00922F47" w:rsidP="00922F47">
            <w:pPr>
              <w:pStyle w:val="TableText"/>
            </w:pPr>
            <w:r>
              <w:t xml:space="preserve">Ensure that the appropriate Time Zone is selected. </w:t>
            </w:r>
          </w:p>
          <w:p w:rsidR="00922F47" w:rsidRPr="00577BC1" w:rsidRDefault="00922F47" w:rsidP="00922F47">
            <w:pPr>
              <w:pStyle w:val="TableText"/>
              <w:rPr>
                <w:sz w:val="8"/>
                <w:szCs w:val="8"/>
              </w:rPr>
            </w:pPr>
          </w:p>
          <w:p w:rsidR="00922F47" w:rsidRDefault="00922F47" w:rsidP="00922F47">
            <w:pPr>
              <w:pStyle w:val="TableText"/>
            </w:pPr>
            <w:r w:rsidRPr="004B2CB4">
              <w:pict>
                <v:shape id="_x0000_i1041" type="#_x0000_t75" style="width:319.8pt;height:54.4pt">
                  <v:imagedata r:id="rId26" o:title=""/>
                </v:shape>
              </w:pict>
            </w:r>
          </w:p>
        </w:tc>
      </w:tr>
      <w:tr w:rsidR="00922F47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922F47" w:rsidRDefault="00922F47" w:rsidP="00577BC1">
            <w:pPr>
              <w:pStyle w:val="TableText"/>
              <w:jc w:val="center"/>
            </w:pPr>
            <w:r>
              <w:t>13.</w:t>
            </w:r>
          </w:p>
        </w:tc>
        <w:tc>
          <w:tcPr>
            <w:tcW w:w="4410" w:type="pct"/>
            <w:shd w:val="clear" w:color="auto" w:fill="auto"/>
          </w:tcPr>
          <w:p w:rsidR="00922F47" w:rsidRDefault="00922F47" w:rsidP="00922F47">
            <w:pPr>
              <w:pStyle w:val="TableText"/>
            </w:pPr>
            <w:r>
              <w:t xml:space="preserve">If entering an instructor-led course, in the </w:t>
            </w:r>
            <w:r w:rsidRPr="00577BC1">
              <w:rPr>
                <w:b/>
              </w:rPr>
              <w:t>Select Resources</w:t>
            </w:r>
            <w:r>
              <w:t xml:space="preserve"> section, click the </w:t>
            </w:r>
            <w:r w:rsidRPr="004B2CB4">
              <w:pict>
                <v:shape id="_x0000_i1042" type="#_x0000_t75" style="width:11.7pt;height:10.9pt">
                  <v:imagedata r:id="rId27" o:title=""/>
                </v:shape>
              </w:pict>
            </w:r>
            <w:r>
              <w:t xml:space="preserve"> icon next to the </w:t>
            </w:r>
            <w:r w:rsidRPr="00577BC1">
              <w:rPr>
                <w:b/>
              </w:rPr>
              <w:t>Primary Instructor</w:t>
            </w:r>
            <w:r>
              <w:t xml:space="preserve"> field. </w:t>
            </w:r>
          </w:p>
          <w:p w:rsidR="00922F47" w:rsidRDefault="00922F47" w:rsidP="00922F47">
            <w:pPr>
              <w:pStyle w:val="TableText"/>
            </w:pPr>
          </w:p>
          <w:p w:rsidR="00922F47" w:rsidRDefault="00922F47" w:rsidP="00577BC1">
            <w:pPr>
              <w:pStyle w:val="TableText"/>
              <w:jc w:val="center"/>
            </w:pPr>
            <w:r w:rsidRPr="004B2CB4">
              <w:pict>
                <v:shape id="_x0000_i1043" type="#_x0000_t75" style="width:201.75pt;height:77.85pt">
                  <v:imagedata r:id="rId28" o:title=""/>
                </v:shape>
              </w:pict>
            </w:r>
          </w:p>
          <w:p w:rsidR="00922F47" w:rsidRPr="00577BC1" w:rsidRDefault="00922F47" w:rsidP="00577BC1">
            <w:pPr>
              <w:pStyle w:val="TableText"/>
              <w:jc w:val="center"/>
              <w:rPr>
                <w:sz w:val="16"/>
                <w:szCs w:val="16"/>
              </w:rPr>
            </w:pPr>
          </w:p>
          <w:p w:rsidR="00922F47" w:rsidRDefault="00922F47" w:rsidP="00922F47">
            <w:pPr>
              <w:pStyle w:val="TableText"/>
            </w:pPr>
            <w:r w:rsidRPr="00577BC1">
              <w:rPr>
                <w:i/>
              </w:rPr>
              <w:t xml:space="preserve">The </w:t>
            </w:r>
            <w:r w:rsidRPr="00577BC1">
              <w:rPr>
                <w:b/>
                <w:i/>
              </w:rPr>
              <w:t>Instructors</w:t>
            </w:r>
            <w:r w:rsidRPr="00577BC1">
              <w:rPr>
                <w:i/>
              </w:rPr>
              <w:t xml:space="preserve"> screen appears.</w:t>
            </w:r>
          </w:p>
        </w:tc>
      </w:tr>
    </w:tbl>
    <w:p w:rsidR="00922F47" w:rsidRDefault="00922F47" w:rsidP="00922F47">
      <w:pPr>
        <w:pStyle w:val="ContinuedOnNextPa"/>
      </w:pPr>
      <w:r>
        <w:t>Continued on next page</w:t>
      </w:r>
    </w:p>
    <w:p w:rsidR="00922F47" w:rsidRDefault="00922F47" w:rsidP="00922F47">
      <w:pPr>
        <w:pStyle w:val="MapTitleContinued"/>
        <w:rPr>
          <w:b w:val="0"/>
          <w:sz w:val="24"/>
        </w:rPr>
      </w:pPr>
      <w:r w:rsidRPr="00922F47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Pr="00922F47">
        <w:t xml:space="preserve">, </w:t>
      </w:r>
      <w:r w:rsidRPr="00922F47">
        <w:rPr>
          <w:b w:val="0"/>
          <w:sz w:val="24"/>
        </w:rPr>
        <w:t>Continued</w:t>
      </w:r>
    </w:p>
    <w:p w:rsidR="00922F47" w:rsidRPr="00922F47" w:rsidRDefault="00922F47" w:rsidP="00922F47">
      <w:pPr>
        <w:pStyle w:val="BlockLine"/>
        <w:rPr>
          <w:sz w:val="16"/>
          <w:szCs w:val="16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922F47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922F47" w:rsidRDefault="00922F47" w:rsidP="00922F47">
            <w:pPr>
              <w:pStyle w:val="ContinuedTableLabe"/>
            </w:pPr>
            <w:fldSimple w:instr=" STYLEREF &quot;Block Label&quot; ">
              <w:r w:rsidR="00370D71">
                <w:rPr>
                  <w:noProof/>
                </w:rPr>
                <w:t>Creating Scheduled Offerings</w:t>
              </w:r>
            </w:fldSimple>
            <w:r>
              <w:t xml:space="preserve"> </w:t>
            </w:r>
            <w:r w:rsidRPr="00922F47">
              <w:rPr>
                <w:b w:val="0"/>
              </w:rPr>
              <w:t>(continued)</w:t>
            </w:r>
          </w:p>
        </w:tc>
      </w:tr>
      <w:tr w:rsidR="00922F47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922F47" w:rsidRDefault="00922F47" w:rsidP="00391E01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922F47" w:rsidRDefault="00922F47" w:rsidP="00391E01">
            <w:pPr>
              <w:pStyle w:val="TableHeaderText"/>
            </w:pPr>
            <w:r>
              <w:t>Action</w:t>
            </w:r>
          </w:p>
        </w:tc>
      </w:tr>
      <w:tr w:rsidR="0062320D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62320D" w:rsidRDefault="0062320D" w:rsidP="00577BC1">
            <w:pPr>
              <w:pStyle w:val="TableText"/>
              <w:jc w:val="center"/>
            </w:pPr>
            <w:r>
              <w:t>12.</w:t>
            </w:r>
          </w:p>
        </w:tc>
        <w:tc>
          <w:tcPr>
            <w:tcW w:w="4410" w:type="pct"/>
            <w:shd w:val="clear" w:color="auto" w:fill="auto"/>
          </w:tcPr>
          <w:p w:rsidR="0062320D" w:rsidRDefault="00922F47" w:rsidP="00B87FCB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Search</w:t>
            </w:r>
            <w:r>
              <w:t xml:space="preserve"> tab. </w:t>
            </w:r>
          </w:p>
          <w:p w:rsidR="00922F47" w:rsidRDefault="00922F47" w:rsidP="00B87FCB">
            <w:pPr>
              <w:pStyle w:val="TableText"/>
            </w:pPr>
          </w:p>
          <w:p w:rsidR="00922F47" w:rsidRDefault="00922F47" w:rsidP="00B87FCB">
            <w:pPr>
              <w:pStyle w:val="TableText"/>
            </w:pPr>
            <w:r w:rsidRPr="004B2CB4">
              <w:pict>
                <v:shape id="_x0000_i1044" type="#_x0000_t75" style="width:319.8pt;height:133.1pt">
                  <v:imagedata r:id="rId29" o:title=""/>
                </v:shape>
              </w:pict>
            </w:r>
          </w:p>
          <w:p w:rsidR="00922F47" w:rsidRDefault="00922F47" w:rsidP="00B87FCB">
            <w:pPr>
              <w:pStyle w:val="TableText"/>
            </w:pPr>
          </w:p>
        </w:tc>
      </w:tr>
      <w:tr w:rsidR="00882804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882804" w:rsidRDefault="00882804" w:rsidP="00577BC1">
            <w:pPr>
              <w:pStyle w:val="TableText"/>
              <w:jc w:val="center"/>
            </w:pPr>
            <w:r>
              <w:t>13.</w:t>
            </w:r>
          </w:p>
        </w:tc>
        <w:tc>
          <w:tcPr>
            <w:tcW w:w="4410" w:type="pct"/>
            <w:shd w:val="clear" w:color="auto" w:fill="auto"/>
          </w:tcPr>
          <w:p w:rsidR="008F3ACF" w:rsidRDefault="00922F47" w:rsidP="008F3ACF">
            <w:pPr>
              <w:pStyle w:val="TableText"/>
            </w:pPr>
            <w:r w:rsidRPr="00577BC1">
              <w:rPr>
                <w:i/>
              </w:rPr>
              <w:t xml:space="preserve"> </w:t>
            </w:r>
            <w:r w:rsidR="00364BA0">
              <w:t xml:space="preserve">Enter the appropriate name in the </w:t>
            </w:r>
            <w:r w:rsidR="00364BA0" w:rsidRPr="00577BC1">
              <w:rPr>
                <w:b/>
              </w:rPr>
              <w:t>Last Name</w:t>
            </w:r>
            <w:r w:rsidR="00364BA0">
              <w:t xml:space="preserve"> field. </w:t>
            </w:r>
          </w:p>
          <w:p w:rsidR="00364BA0" w:rsidRPr="00577BC1" w:rsidRDefault="00364BA0" w:rsidP="008F3ACF">
            <w:pPr>
              <w:pStyle w:val="TableText"/>
              <w:rPr>
                <w:sz w:val="8"/>
                <w:szCs w:val="8"/>
              </w:rPr>
            </w:pPr>
          </w:p>
          <w:p w:rsidR="00364BA0" w:rsidRDefault="00364BA0" w:rsidP="008F3ACF">
            <w:pPr>
              <w:pStyle w:val="TableText"/>
            </w:pPr>
            <w:r w:rsidRPr="004B2CB4">
              <w:pict>
                <v:shape id="_x0000_i1045" type="#_x0000_t75" style="width:319.8pt;height:89.6pt">
                  <v:imagedata r:id="rId30" o:title=""/>
                </v:shape>
              </w:pict>
            </w:r>
          </w:p>
          <w:p w:rsidR="00364BA0" w:rsidRPr="00577BC1" w:rsidRDefault="00364BA0" w:rsidP="008F3ACF">
            <w:pPr>
              <w:pStyle w:val="TableText"/>
              <w:rPr>
                <w:sz w:val="8"/>
                <w:szCs w:val="8"/>
              </w:rPr>
            </w:pPr>
          </w:p>
        </w:tc>
      </w:tr>
      <w:tr w:rsidR="00364BA0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364BA0" w:rsidRDefault="00364BA0" w:rsidP="00577BC1">
            <w:pPr>
              <w:pStyle w:val="TableText"/>
              <w:jc w:val="center"/>
            </w:pPr>
            <w:r>
              <w:t>14.</w:t>
            </w:r>
          </w:p>
        </w:tc>
        <w:tc>
          <w:tcPr>
            <w:tcW w:w="4410" w:type="pct"/>
            <w:shd w:val="clear" w:color="auto" w:fill="auto"/>
          </w:tcPr>
          <w:p w:rsidR="00364BA0" w:rsidRDefault="00364BA0" w:rsidP="008F3ACF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Search</w:t>
            </w:r>
            <w:r>
              <w:t xml:space="preserve"> button. </w:t>
            </w:r>
          </w:p>
          <w:p w:rsidR="00364BA0" w:rsidRDefault="00364BA0" w:rsidP="00577BC1">
            <w:pPr>
              <w:pStyle w:val="TableText"/>
              <w:jc w:val="center"/>
            </w:pPr>
            <w:r w:rsidRPr="004B2CB4">
              <w:pict>
                <v:shape id="_x0000_i1046" type="#_x0000_t75" style="width:114.7pt;height:77.85pt">
                  <v:imagedata r:id="rId31" o:title=""/>
                </v:shape>
              </w:pict>
            </w:r>
          </w:p>
          <w:p w:rsidR="00364BA0" w:rsidRPr="00577BC1" w:rsidRDefault="00364BA0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</w:tc>
      </w:tr>
      <w:tr w:rsidR="00865C61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865C61" w:rsidRDefault="00865C61" w:rsidP="00577BC1">
            <w:pPr>
              <w:pStyle w:val="TableText"/>
              <w:jc w:val="center"/>
            </w:pPr>
            <w:r>
              <w:t>15.</w:t>
            </w:r>
          </w:p>
        </w:tc>
        <w:tc>
          <w:tcPr>
            <w:tcW w:w="4410" w:type="pct"/>
            <w:shd w:val="clear" w:color="auto" w:fill="auto"/>
          </w:tcPr>
          <w:p w:rsidR="00865C61" w:rsidRDefault="00865C61" w:rsidP="00865C61">
            <w:pPr>
              <w:pStyle w:val="TableText"/>
            </w:pPr>
            <w:r>
              <w:t xml:space="preserve">Click </w:t>
            </w:r>
            <w:r w:rsidRPr="00577BC1">
              <w:rPr>
                <w:b/>
              </w:rPr>
              <w:t>Select</w:t>
            </w:r>
            <w:r>
              <w:t xml:space="preserve"> next to the appropriate name. </w:t>
            </w:r>
          </w:p>
          <w:p w:rsidR="00865C61" w:rsidRPr="00577BC1" w:rsidRDefault="00865C61" w:rsidP="00865C61">
            <w:pPr>
              <w:pStyle w:val="TableText"/>
              <w:rPr>
                <w:sz w:val="8"/>
                <w:szCs w:val="8"/>
              </w:rPr>
            </w:pPr>
          </w:p>
          <w:p w:rsidR="00865C61" w:rsidRDefault="00865C61" w:rsidP="00865C61">
            <w:pPr>
              <w:pStyle w:val="TableText"/>
            </w:pPr>
            <w:r w:rsidRPr="004B2CB4">
              <w:pict>
                <v:shape id="_x0000_i1047" type="#_x0000_t75" style="width:319.8pt;height:38.5pt">
                  <v:imagedata r:id="rId32" o:title=""/>
                </v:shape>
              </w:pict>
            </w:r>
          </w:p>
          <w:p w:rsidR="00865C61" w:rsidRPr="00577BC1" w:rsidRDefault="00865C61" w:rsidP="00865C61">
            <w:pPr>
              <w:pStyle w:val="TableText"/>
              <w:rPr>
                <w:sz w:val="16"/>
                <w:szCs w:val="16"/>
              </w:rPr>
            </w:pPr>
          </w:p>
          <w:p w:rsidR="00865C61" w:rsidRDefault="00865C61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If you instructor does not appear when you search, contact the eLMS team </w:t>
            </w:r>
            <w:hyperlink r:id="rId33" w:history="1">
              <w:r w:rsidRPr="00FC0AAE">
                <w:rPr>
                  <w:rStyle w:val="Hyperlink"/>
                </w:rPr>
                <w:t>elmssupportmail@clarian.org</w:t>
              </w:r>
            </w:hyperlink>
            <w:r>
              <w:t xml:space="preserve"> to enter the instructor’s name into the system.</w:t>
            </w:r>
          </w:p>
        </w:tc>
      </w:tr>
      <w:tr w:rsidR="00865C61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865C61" w:rsidRDefault="00865C61" w:rsidP="00577BC1">
            <w:pPr>
              <w:pStyle w:val="TableText"/>
              <w:jc w:val="center"/>
            </w:pPr>
            <w:r>
              <w:t>16.</w:t>
            </w:r>
          </w:p>
        </w:tc>
        <w:tc>
          <w:tcPr>
            <w:tcW w:w="4410" w:type="pct"/>
            <w:shd w:val="clear" w:color="auto" w:fill="auto"/>
          </w:tcPr>
          <w:p w:rsidR="00865C61" w:rsidRDefault="00865C61" w:rsidP="00865C61">
            <w:pPr>
              <w:pStyle w:val="TableText"/>
            </w:pPr>
            <w:r>
              <w:t xml:space="preserve">Enter a </w:t>
            </w:r>
            <w:r w:rsidRPr="00577BC1">
              <w:rPr>
                <w:b/>
              </w:rPr>
              <w:t>Primary Location</w:t>
            </w:r>
            <w:r>
              <w:t xml:space="preserve"> and any needed </w:t>
            </w:r>
            <w:r w:rsidRPr="00577BC1">
              <w:rPr>
                <w:b/>
              </w:rPr>
              <w:t>Equipment</w:t>
            </w:r>
            <w:r>
              <w:t xml:space="preserve"> in the corresponding fields. </w:t>
            </w:r>
          </w:p>
          <w:p w:rsidR="00865C61" w:rsidRPr="00577BC1" w:rsidRDefault="00865C61" w:rsidP="00865C61">
            <w:pPr>
              <w:pStyle w:val="TableText"/>
              <w:rPr>
                <w:sz w:val="16"/>
                <w:szCs w:val="16"/>
              </w:rPr>
            </w:pPr>
          </w:p>
          <w:p w:rsidR="00865C61" w:rsidRDefault="00865C61" w:rsidP="00865C61">
            <w:pPr>
              <w:pStyle w:val="TableText"/>
            </w:pPr>
            <w:r w:rsidRPr="004B2CB4">
              <w:pict>
                <v:shape id="_x0000_i1048" type="#_x0000_t75" style="width:319.8pt;height:51.9pt">
                  <v:imagedata r:id="rId34" o:title=""/>
                </v:shape>
              </w:pict>
            </w:r>
          </w:p>
        </w:tc>
      </w:tr>
    </w:tbl>
    <w:p w:rsidR="00865C61" w:rsidRDefault="00865C61" w:rsidP="00865C61">
      <w:pPr>
        <w:pStyle w:val="ContinuedOnNextPa"/>
      </w:pPr>
      <w:r>
        <w:t>Continued on next page</w:t>
      </w:r>
    </w:p>
    <w:p w:rsidR="00865C61" w:rsidRDefault="00865C61" w:rsidP="00865C61">
      <w:pPr>
        <w:pStyle w:val="MapTitleContinued"/>
        <w:rPr>
          <w:b w:val="0"/>
          <w:sz w:val="24"/>
        </w:rPr>
      </w:pPr>
      <w:r w:rsidRPr="00865C61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Pr="00865C61">
        <w:t xml:space="preserve">, </w:t>
      </w:r>
      <w:r w:rsidRPr="00865C61">
        <w:rPr>
          <w:b w:val="0"/>
          <w:sz w:val="24"/>
        </w:rPr>
        <w:t>Continued</w:t>
      </w:r>
    </w:p>
    <w:p w:rsidR="00865C61" w:rsidRDefault="00865C61" w:rsidP="00865C61">
      <w:pPr>
        <w:pStyle w:val="BlockLine"/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9320"/>
      </w:tblGrid>
      <w:tr w:rsidR="00865C61">
        <w:tblPrEx>
          <w:tblCellMar>
            <w:top w:w="0" w:type="dxa"/>
            <w:bottom w:w="0" w:type="dxa"/>
          </w:tblCellMar>
        </w:tblPrEx>
        <w:tc>
          <w:tcPr>
            <w:tcW w:w="5000" w:type="pct"/>
            <w:shd w:val="clear" w:color="auto" w:fill="auto"/>
          </w:tcPr>
          <w:p w:rsidR="00865C61" w:rsidRDefault="00865C61" w:rsidP="00865C61">
            <w:pPr>
              <w:pStyle w:val="ContinuedTableLabe"/>
            </w:pPr>
            <w:fldSimple w:instr=" STYLEREF &quot;Block Label&quot; ">
              <w:r w:rsidR="00370D71">
                <w:rPr>
                  <w:noProof/>
                </w:rPr>
                <w:t>Creating Scheduled Offerings</w:t>
              </w:r>
            </w:fldSimple>
            <w:r>
              <w:t xml:space="preserve"> </w:t>
            </w:r>
            <w:r w:rsidRPr="00865C61">
              <w:rPr>
                <w:b w:val="0"/>
              </w:rPr>
              <w:t>(continued)</w:t>
            </w:r>
          </w:p>
        </w:tc>
      </w:tr>
    </w:tbl>
    <w:p w:rsidR="00865C61" w:rsidRPr="00865C61" w:rsidRDefault="00865C61" w:rsidP="00865C61"/>
    <w:tbl>
      <w:tblPr>
        <w:tblW w:w="7500" w:type="dxa"/>
        <w:tblInd w:w="18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85"/>
        <w:gridCol w:w="6615"/>
      </w:tblGrid>
      <w:tr w:rsidR="00865C61" w:rsidTr="00577BC1">
        <w:tc>
          <w:tcPr>
            <w:tcW w:w="590" w:type="pct"/>
            <w:shd w:val="clear" w:color="auto" w:fill="auto"/>
          </w:tcPr>
          <w:p w:rsidR="00865C61" w:rsidRDefault="00865C61" w:rsidP="00391E01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865C61" w:rsidRDefault="00865C61" w:rsidP="00391E01">
            <w:pPr>
              <w:pStyle w:val="TableHeaderText"/>
            </w:pPr>
            <w:r>
              <w:t>Action</w:t>
            </w:r>
          </w:p>
        </w:tc>
      </w:tr>
      <w:tr w:rsidR="00D60371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D60371" w:rsidRDefault="00D60371" w:rsidP="00577BC1">
            <w:pPr>
              <w:pStyle w:val="TableText"/>
              <w:jc w:val="center"/>
            </w:pPr>
            <w:r>
              <w:t>1</w:t>
            </w:r>
            <w:r w:rsidR="00865C61">
              <w:t>7</w:t>
            </w:r>
            <w:r>
              <w:t>.</w:t>
            </w:r>
          </w:p>
        </w:tc>
        <w:tc>
          <w:tcPr>
            <w:tcW w:w="4410" w:type="pct"/>
            <w:shd w:val="clear" w:color="auto" w:fill="auto"/>
          </w:tcPr>
          <w:p w:rsidR="00865C61" w:rsidRDefault="00865C61" w:rsidP="00865C61">
            <w:pPr>
              <w:pStyle w:val="TableText"/>
            </w:pPr>
            <w:r>
              <w:t>Click the</w:t>
            </w:r>
            <w:r w:rsidRPr="00577BC1">
              <w:rPr>
                <w:b/>
              </w:rPr>
              <w:t xml:space="preserve"> Next</w:t>
            </w:r>
            <w:r>
              <w:t xml:space="preserve"> button. </w:t>
            </w:r>
            <w:r w:rsidR="00D60371">
              <w:t xml:space="preserve"> </w:t>
            </w:r>
          </w:p>
          <w:p w:rsidR="00865C61" w:rsidRDefault="00865C61" w:rsidP="00577BC1">
            <w:pPr>
              <w:pStyle w:val="TableText"/>
              <w:jc w:val="center"/>
            </w:pPr>
            <w:r w:rsidRPr="004B2CB4">
              <w:pict>
                <v:shape id="_x0000_i1049" type="#_x0000_t75" style="width:102.15pt;height:87.05pt">
                  <v:imagedata r:id="rId35" o:title=""/>
                </v:shape>
              </w:pict>
            </w:r>
          </w:p>
          <w:p w:rsidR="0008246F" w:rsidRDefault="0008246F" w:rsidP="00577BC1">
            <w:pPr>
              <w:pStyle w:val="TableText"/>
              <w:jc w:val="center"/>
            </w:pPr>
          </w:p>
          <w:p w:rsidR="0008246F" w:rsidRDefault="0008246F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If there are any discrepancies, the </w:t>
            </w:r>
            <w:r w:rsidRPr="00577BC1">
              <w:rPr>
                <w:b/>
              </w:rPr>
              <w:t>Warning Details</w:t>
            </w:r>
            <w:r>
              <w:t xml:space="preserve"> screen will display. </w:t>
            </w:r>
          </w:p>
        </w:tc>
      </w:tr>
      <w:tr w:rsidR="00D60371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D60371" w:rsidRDefault="00D60371" w:rsidP="00577BC1">
            <w:pPr>
              <w:pStyle w:val="TableText"/>
              <w:jc w:val="center"/>
            </w:pPr>
            <w:r>
              <w:t>1</w:t>
            </w:r>
            <w:r w:rsidR="0008246F">
              <w:t>8</w:t>
            </w:r>
            <w:r>
              <w:t>.</w:t>
            </w:r>
          </w:p>
        </w:tc>
        <w:tc>
          <w:tcPr>
            <w:tcW w:w="4410" w:type="pct"/>
            <w:shd w:val="clear" w:color="auto" w:fill="auto"/>
          </w:tcPr>
          <w:p w:rsidR="0008246F" w:rsidRDefault="0008246F" w:rsidP="0008246F">
            <w:pPr>
              <w:pStyle w:val="TableText"/>
            </w:pPr>
            <w:r>
              <w:t>Click the</w:t>
            </w:r>
            <w:r w:rsidRPr="00577BC1">
              <w:rPr>
                <w:b/>
              </w:rPr>
              <w:t xml:space="preserve"> Next</w:t>
            </w:r>
            <w:r>
              <w:t xml:space="preserve"> button again.  </w:t>
            </w:r>
          </w:p>
          <w:p w:rsidR="0008246F" w:rsidRDefault="0008246F" w:rsidP="0008246F">
            <w:pPr>
              <w:pStyle w:val="TableText"/>
            </w:pPr>
          </w:p>
          <w:p w:rsidR="006426DA" w:rsidRDefault="0008246F" w:rsidP="00577BC1">
            <w:pPr>
              <w:pStyle w:val="TableText"/>
              <w:jc w:val="center"/>
            </w:pPr>
            <w:r w:rsidRPr="004B2CB4">
              <w:pict>
                <v:shape id="_x0000_i1050" type="#_x0000_t75" style="width:102.15pt;height:87.05pt">
                  <v:imagedata r:id="rId35" o:title=""/>
                </v:shape>
              </w:pict>
            </w:r>
          </w:p>
          <w:p w:rsidR="00D60371" w:rsidRPr="00577BC1" w:rsidRDefault="00D60371" w:rsidP="008F3ACF">
            <w:pPr>
              <w:pStyle w:val="TableText"/>
              <w:rPr>
                <w:sz w:val="16"/>
                <w:szCs w:val="16"/>
              </w:rPr>
            </w:pPr>
          </w:p>
        </w:tc>
      </w:tr>
      <w:tr w:rsidR="0008246F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08246F" w:rsidRDefault="0008246F" w:rsidP="00577BC1">
            <w:pPr>
              <w:pStyle w:val="TableText"/>
              <w:jc w:val="center"/>
            </w:pPr>
            <w:r>
              <w:t>19.</w:t>
            </w:r>
          </w:p>
        </w:tc>
        <w:tc>
          <w:tcPr>
            <w:tcW w:w="4410" w:type="pct"/>
            <w:shd w:val="clear" w:color="auto" w:fill="auto"/>
          </w:tcPr>
          <w:p w:rsidR="0008246F" w:rsidRDefault="0008246F" w:rsidP="0008246F">
            <w:pPr>
              <w:pStyle w:val="TableText"/>
            </w:pPr>
            <w:r>
              <w:t xml:space="preserve">After reviewing the details, click the </w:t>
            </w:r>
            <w:r w:rsidRPr="00577BC1">
              <w:rPr>
                <w:b/>
              </w:rPr>
              <w:t xml:space="preserve">Submit </w:t>
            </w:r>
            <w:r>
              <w:t xml:space="preserve">button to </w:t>
            </w:r>
            <w:r w:rsidR="00C57372">
              <w:t xml:space="preserve">add your course to eLMS. </w:t>
            </w:r>
          </w:p>
          <w:p w:rsidR="00C57372" w:rsidRPr="00577BC1" w:rsidRDefault="00C57372" w:rsidP="0008246F">
            <w:pPr>
              <w:pStyle w:val="TableText"/>
              <w:rPr>
                <w:sz w:val="16"/>
                <w:szCs w:val="16"/>
              </w:rPr>
            </w:pPr>
          </w:p>
          <w:p w:rsidR="00C57372" w:rsidRDefault="00C57372" w:rsidP="00577BC1">
            <w:pPr>
              <w:pStyle w:val="TableText"/>
              <w:jc w:val="center"/>
            </w:pPr>
            <w:r w:rsidRPr="004B2CB4">
              <w:pict>
                <v:shape id="_x0000_i1051" type="#_x0000_t75" style="width:143.15pt;height:57.75pt">
                  <v:imagedata r:id="rId36" o:title=""/>
                </v:shape>
              </w:pict>
            </w:r>
          </w:p>
          <w:p w:rsidR="00C57372" w:rsidRPr="00093448" w:rsidRDefault="00C57372" w:rsidP="00C57372">
            <w:pPr>
              <w:pStyle w:val="TableText"/>
            </w:pPr>
          </w:p>
          <w:p w:rsidR="003F504D" w:rsidRPr="00093448" w:rsidRDefault="00D41FBF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 w:rsidRPr="00093448">
              <w:t xml:space="preserve">: </w:t>
            </w:r>
            <w:r w:rsidR="00FB114E">
              <w:t xml:space="preserve">Record the </w:t>
            </w:r>
            <w:r w:rsidR="00FB114E" w:rsidRPr="00577BC1">
              <w:rPr>
                <w:b/>
              </w:rPr>
              <w:t>Scheduled Offering ID</w:t>
            </w:r>
            <w:r w:rsidR="00FB114E">
              <w:t xml:space="preserve"> displayed in the upper left of the Summary screen. This can be used to quickly access or search for the offering. </w:t>
            </w:r>
          </w:p>
          <w:p w:rsidR="003F504D" w:rsidRPr="00093448" w:rsidRDefault="003F504D" w:rsidP="00C57372">
            <w:pPr>
              <w:pStyle w:val="TableText"/>
            </w:pPr>
          </w:p>
          <w:p w:rsidR="00C57372" w:rsidRPr="00577BC1" w:rsidRDefault="00C57372" w:rsidP="00C57372">
            <w:pPr>
              <w:rPr>
                <w:i/>
                <w:szCs w:val="20"/>
              </w:rPr>
            </w:pPr>
            <w:r w:rsidRPr="00577BC1">
              <w:rPr>
                <w:i/>
                <w:szCs w:val="20"/>
              </w:rPr>
              <w:t>The scheduled offering record is displayed, allowing you to make</w:t>
            </w:r>
          </w:p>
          <w:p w:rsidR="00C57372" w:rsidRPr="00577BC1" w:rsidRDefault="00C57372" w:rsidP="00C57372">
            <w:pPr>
              <w:rPr>
                <w:szCs w:val="20"/>
              </w:rPr>
            </w:pPr>
            <w:r w:rsidRPr="00577BC1">
              <w:rPr>
                <w:i/>
              </w:rPr>
              <w:t xml:space="preserve">further configurations if needed. </w:t>
            </w:r>
          </w:p>
        </w:tc>
      </w:tr>
    </w:tbl>
    <w:p w:rsidR="00CD5F42" w:rsidRDefault="00CD5F42" w:rsidP="00CD5F42">
      <w:pPr>
        <w:pStyle w:val="BlockLine"/>
      </w:pPr>
    </w:p>
    <w:p w:rsidR="00C57372" w:rsidRDefault="00C57372" w:rsidP="00C57372"/>
    <w:p w:rsidR="00C57372" w:rsidRDefault="00C57372" w:rsidP="00C57372"/>
    <w:p w:rsidR="00C57372" w:rsidRDefault="00C57372" w:rsidP="00C57372"/>
    <w:p w:rsidR="00C57372" w:rsidRDefault="00C57372" w:rsidP="00C57372"/>
    <w:p w:rsidR="00C57372" w:rsidRDefault="00C57372" w:rsidP="00C57372"/>
    <w:p w:rsidR="00C57372" w:rsidRDefault="00C57372" w:rsidP="00C57372"/>
    <w:p w:rsidR="00C57372" w:rsidRDefault="00C57372" w:rsidP="00C57372"/>
    <w:p w:rsidR="00C57372" w:rsidRDefault="00C57372" w:rsidP="00C57372"/>
    <w:p w:rsidR="00C57372" w:rsidRDefault="00C57372" w:rsidP="00C57372">
      <w:pPr>
        <w:pStyle w:val="MapTitleContinued"/>
        <w:rPr>
          <w:b w:val="0"/>
          <w:sz w:val="24"/>
        </w:rPr>
      </w:pPr>
      <w:fldSimple w:instr=" STYLEREF &quot;Map Title&quot; ">
        <w:r w:rsidR="00370D71">
          <w:rPr>
            <w:noProof/>
          </w:rPr>
          <w:t>Basic Tasks for eLMS Administrators</w:t>
        </w:r>
      </w:fldSimple>
      <w:r w:rsidRPr="00865C61">
        <w:t xml:space="preserve">, </w:t>
      </w:r>
      <w:r w:rsidRPr="00865C61">
        <w:rPr>
          <w:b w:val="0"/>
          <w:sz w:val="24"/>
        </w:rPr>
        <w:t>Continued</w:t>
      </w:r>
    </w:p>
    <w:p w:rsidR="00C57372" w:rsidRPr="00252CEA" w:rsidRDefault="00C57372" w:rsidP="00C57372">
      <w:pPr>
        <w:pStyle w:val="BlockLine"/>
        <w:rPr>
          <w:sz w:val="16"/>
          <w:szCs w:val="16"/>
        </w:rPr>
      </w:pPr>
      <w:r>
        <w:t xml:space="preserve"> </w:t>
      </w:r>
    </w:p>
    <w:tbl>
      <w:tblPr>
        <w:tblW w:w="0" w:type="auto"/>
        <w:tblLayout w:type="fixed"/>
        <w:tblLook w:val="0000"/>
      </w:tblPr>
      <w:tblGrid>
        <w:gridCol w:w="1728"/>
        <w:gridCol w:w="7740"/>
      </w:tblGrid>
      <w:tr w:rsidR="00CD5F42" w:rsidRPr="00CD5F42">
        <w:tblPrEx>
          <w:tblCellMar>
            <w:top w:w="0" w:type="dxa"/>
            <w:bottom w:w="0" w:type="dxa"/>
          </w:tblCellMar>
        </w:tblPrEx>
        <w:tc>
          <w:tcPr>
            <w:tcW w:w="1728" w:type="dxa"/>
            <w:shd w:val="clear" w:color="auto" w:fill="auto"/>
          </w:tcPr>
          <w:p w:rsidR="00CD5F42" w:rsidRPr="00CD5F42" w:rsidRDefault="00E8235A" w:rsidP="00CD5F42">
            <w:pPr>
              <w:pStyle w:val="Heading5"/>
            </w:pPr>
            <w:r>
              <w:t>Setting Registration Parameters</w:t>
            </w:r>
          </w:p>
        </w:tc>
        <w:tc>
          <w:tcPr>
            <w:tcW w:w="7740" w:type="dxa"/>
            <w:shd w:val="clear" w:color="auto" w:fill="auto"/>
          </w:tcPr>
          <w:p w:rsidR="00CD5F42" w:rsidRPr="00CD5F42" w:rsidRDefault="00E648FF" w:rsidP="00CD5F42">
            <w:pPr>
              <w:pStyle w:val="BlockText"/>
            </w:pPr>
            <w:r>
              <w:t>Foll</w:t>
            </w:r>
            <w:r w:rsidR="00E8235A">
              <w:t xml:space="preserve">ow the instructions below to set registration parameters. </w:t>
            </w:r>
            <w:r>
              <w:t xml:space="preserve"> </w:t>
            </w:r>
          </w:p>
        </w:tc>
      </w:tr>
    </w:tbl>
    <w:p w:rsidR="00604B3B" w:rsidRPr="001E0B7C" w:rsidRDefault="00604B3B" w:rsidP="00CD5F42">
      <w:pPr>
        <w:pStyle w:val="BlockLine"/>
        <w:rPr>
          <w:sz w:val="16"/>
          <w:szCs w:val="16"/>
        </w:rPr>
      </w:pPr>
    </w:p>
    <w:tbl>
      <w:tblPr>
        <w:tblW w:w="7500" w:type="dxa"/>
        <w:tblInd w:w="18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85"/>
        <w:gridCol w:w="6615"/>
      </w:tblGrid>
      <w:tr w:rsidR="00E648FF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E648FF" w:rsidRDefault="00E648FF" w:rsidP="00D20AE7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E648FF" w:rsidRDefault="00E648FF" w:rsidP="00D20AE7">
            <w:pPr>
              <w:pStyle w:val="TableHeaderText"/>
            </w:pPr>
            <w:r>
              <w:t>Action</w:t>
            </w:r>
          </w:p>
        </w:tc>
      </w:tr>
      <w:tr w:rsidR="00E648FF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E648FF" w:rsidRDefault="00E648FF" w:rsidP="00577BC1">
            <w:pPr>
              <w:pStyle w:val="TableText"/>
              <w:jc w:val="center"/>
            </w:pPr>
            <w:r>
              <w:t>1.</w:t>
            </w:r>
          </w:p>
        </w:tc>
        <w:tc>
          <w:tcPr>
            <w:tcW w:w="4410" w:type="pct"/>
            <w:shd w:val="clear" w:color="auto" w:fill="auto"/>
          </w:tcPr>
          <w:p w:rsidR="009B725E" w:rsidRPr="00577BC1" w:rsidRDefault="00E8235A" w:rsidP="009B725E">
            <w:pPr>
              <w:pStyle w:val="TableText"/>
              <w:rPr>
                <w:i/>
                <w:szCs w:val="24"/>
              </w:rPr>
            </w:pPr>
            <w:r>
              <w:t xml:space="preserve">From the eLMS home page, click the </w:t>
            </w:r>
            <w:r w:rsidRPr="00577BC1">
              <w:rPr>
                <w:b/>
              </w:rPr>
              <w:t>Learning</w:t>
            </w:r>
            <w:r>
              <w:t xml:space="preserve"> link. </w:t>
            </w:r>
            <w:r w:rsidR="009B725E" w:rsidRPr="00577BC1">
              <w:rPr>
                <w:i/>
                <w:szCs w:val="24"/>
              </w:rPr>
              <w:t xml:space="preserve"> </w:t>
            </w:r>
          </w:p>
          <w:p w:rsidR="00E8235A" w:rsidRPr="00577BC1" w:rsidRDefault="00E8235A" w:rsidP="009B725E">
            <w:pPr>
              <w:pStyle w:val="TableText"/>
              <w:rPr>
                <w:i/>
                <w:sz w:val="16"/>
                <w:szCs w:val="16"/>
              </w:rPr>
            </w:pPr>
          </w:p>
          <w:p w:rsidR="00E8235A" w:rsidRPr="00577BC1" w:rsidRDefault="00E8235A" w:rsidP="00577BC1">
            <w:pPr>
              <w:pStyle w:val="TableText"/>
              <w:jc w:val="center"/>
              <w:rPr>
                <w:i/>
              </w:rPr>
            </w:pPr>
            <w:r w:rsidRPr="00577BC1">
              <w:rPr>
                <w:i/>
              </w:rPr>
              <w:pict>
                <v:shape id="_x0000_i1052" type="#_x0000_t75" style="width:246.15pt;height:83.7pt">
                  <v:imagedata r:id="rId37" o:title=""/>
                </v:shape>
              </w:pict>
            </w:r>
          </w:p>
          <w:p w:rsidR="00E8235A" w:rsidRPr="00577BC1" w:rsidRDefault="00E8235A" w:rsidP="00577BC1">
            <w:pPr>
              <w:pStyle w:val="TableText"/>
              <w:jc w:val="center"/>
              <w:rPr>
                <w:i/>
                <w:sz w:val="16"/>
                <w:szCs w:val="16"/>
              </w:rPr>
            </w:pPr>
          </w:p>
        </w:tc>
      </w:tr>
      <w:tr w:rsidR="00E8235A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E8235A" w:rsidRDefault="00E8235A" w:rsidP="00577BC1">
            <w:pPr>
              <w:pStyle w:val="TableText"/>
              <w:jc w:val="center"/>
            </w:pPr>
            <w:r>
              <w:t>2.</w:t>
            </w:r>
          </w:p>
        </w:tc>
        <w:tc>
          <w:tcPr>
            <w:tcW w:w="4410" w:type="pct"/>
            <w:shd w:val="clear" w:color="auto" w:fill="auto"/>
          </w:tcPr>
          <w:p w:rsidR="00E8235A" w:rsidRDefault="007B5D08" w:rsidP="00D20AE7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Scheduled Offerings</w:t>
            </w:r>
            <w:r>
              <w:t xml:space="preserve"> link. </w:t>
            </w:r>
          </w:p>
          <w:p w:rsidR="007B5D08" w:rsidRPr="00577BC1" w:rsidRDefault="007B5D08" w:rsidP="00D20AE7">
            <w:pPr>
              <w:pStyle w:val="TableText"/>
              <w:rPr>
                <w:sz w:val="16"/>
                <w:szCs w:val="16"/>
              </w:rPr>
            </w:pPr>
          </w:p>
          <w:p w:rsidR="007B5D08" w:rsidRPr="00A45FC5" w:rsidRDefault="007B5D08" w:rsidP="00577BC1">
            <w:pPr>
              <w:pStyle w:val="TableText"/>
              <w:jc w:val="center"/>
            </w:pPr>
            <w:r w:rsidRPr="002D1FFC">
              <w:pict>
                <v:shape id="_x0000_i1053" type="#_x0000_t75" style="width:169.1pt;height:120.55pt">
                  <v:imagedata r:id="rId38" o:title=""/>
                </v:shape>
              </w:pict>
            </w:r>
          </w:p>
        </w:tc>
      </w:tr>
      <w:tr w:rsidR="007B5D08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7B5D08" w:rsidRDefault="007B5D08" w:rsidP="00577BC1">
            <w:pPr>
              <w:pStyle w:val="TableText"/>
              <w:jc w:val="center"/>
            </w:pPr>
            <w:r>
              <w:t>3.</w:t>
            </w:r>
          </w:p>
        </w:tc>
        <w:tc>
          <w:tcPr>
            <w:tcW w:w="4410" w:type="pct"/>
            <w:shd w:val="clear" w:color="auto" w:fill="auto"/>
          </w:tcPr>
          <w:p w:rsidR="007B5D08" w:rsidRDefault="00DF4968" w:rsidP="00D20AE7">
            <w:pPr>
              <w:pStyle w:val="TableText"/>
            </w:pPr>
            <w:r>
              <w:t xml:space="preserve">Enter your search criteria/keywords in the field(s) in the </w:t>
            </w:r>
            <w:r w:rsidRPr="00577BC1">
              <w:rPr>
                <w:b/>
              </w:rPr>
              <w:t xml:space="preserve">Search </w:t>
            </w:r>
            <w:r>
              <w:t xml:space="preserve">section (you might need to scroll up to access the </w:t>
            </w:r>
            <w:r w:rsidRPr="00577BC1">
              <w:rPr>
                <w:b/>
              </w:rPr>
              <w:t>Search</w:t>
            </w:r>
            <w:r>
              <w:t xml:space="preserve"> area). </w:t>
            </w:r>
          </w:p>
          <w:p w:rsidR="00DF4968" w:rsidRDefault="00DF4968" w:rsidP="00D20AE7">
            <w:pPr>
              <w:pStyle w:val="TableText"/>
            </w:pPr>
          </w:p>
          <w:p w:rsidR="00DF4968" w:rsidRDefault="00252CEA" w:rsidP="00D20AE7">
            <w:pPr>
              <w:pStyle w:val="TableText"/>
            </w:pPr>
            <w:r w:rsidRPr="0008564A">
              <w:pict>
                <v:shape id="_x0000_i1054" type="#_x0000_t75" style="width:319.8pt;height:79.55pt">
                  <v:imagedata r:id="rId39" o:title=""/>
                </v:shape>
              </w:pict>
            </w:r>
          </w:p>
          <w:p w:rsidR="00DF4968" w:rsidRPr="00577BC1" w:rsidRDefault="00DF4968" w:rsidP="00D20AE7">
            <w:pPr>
              <w:pStyle w:val="TableText"/>
              <w:rPr>
                <w:sz w:val="16"/>
                <w:szCs w:val="16"/>
              </w:rPr>
            </w:pPr>
          </w:p>
          <w:p w:rsidR="00252CEA" w:rsidRDefault="00252CEA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</w:t>
            </w:r>
            <w:r w:rsidR="00D47C48">
              <w:t xml:space="preserve">The quickest and most accurate way to search is to enter </w:t>
            </w:r>
            <w:r>
              <w:t>the</w:t>
            </w:r>
            <w:r w:rsidR="00D47C48">
              <w:t xml:space="preserve"> </w:t>
            </w:r>
            <w:r w:rsidR="00D47C48" w:rsidRPr="00577BC1">
              <w:rPr>
                <w:b/>
              </w:rPr>
              <w:t>Scheduled Offering ID</w:t>
            </w:r>
            <w:r w:rsidR="00D47C48">
              <w:t xml:space="preserve"> number in the</w:t>
            </w:r>
            <w:r>
              <w:t xml:space="preserve"> </w:t>
            </w:r>
            <w:r w:rsidRPr="00577BC1">
              <w:rPr>
                <w:b/>
              </w:rPr>
              <w:t>Scheduled Offering ID</w:t>
            </w:r>
            <w:r>
              <w:t xml:space="preserve"> </w:t>
            </w:r>
            <w:r w:rsidR="00D47C48">
              <w:t>field.</w:t>
            </w:r>
          </w:p>
        </w:tc>
      </w:tr>
      <w:tr w:rsidR="00CD4FA6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CD4FA6" w:rsidRDefault="00CD4FA6" w:rsidP="00577BC1">
            <w:pPr>
              <w:pStyle w:val="TableText"/>
              <w:jc w:val="center"/>
            </w:pPr>
            <w:r>
              <w:t>4.</w:t>
            </w:r>
          </w:p>
        </w:tc>
        <w:tc>
          <w:tcPr>
            <w:tcW w:w="4410" w:type="pct"/>
            <w:shd w:val="clear" w:color="auto" w:fill="auto"/>
          </w:tcPr>
          <w:p w:rsidR="00CD4FA6" w:rsidRPr="00A45FC5" w:rsidRDefault="00CD4FA6" w:rsidP="00CD4FA6">
            <w:pPr>
              <w:pStyle w:val="TableText"/>
            </w:pPr>
            <w:r>
              <w:t xml:space="preserve">Click </w:t>
            </w:r>
            <w:r w:rsidRPr="00577BC1">
              <w:rPr>
                <w:b/>
              </w:rPr>
              <w:t>Search</w:t>
            </w:r>
            <w:r>
              <w:t xml:space="preserve">. </w:t>
            </w:r>
          </w:p>
          <w:p w:rsidR="00CD4FA6" w:rsidRDefault="00CD4FA6" w:rsidP="00577BC1">
            <w:pPr>
              <w:pStyle w:val="TableText"/>
              <w:jc w:val="center"/>
            </w:pPr>
            <w:r w:rsidRPr="002D1FFC">
              <w:pict>
                <v:shape id="_x0000_i1055" type="#_x0000_t75" style="width:148.2pt;height:62.8pt">
                  <v:imagedata r:id="rId40" o:title=""/>
                </v:shape>
              </w:pict>
            </w:r>
          </w:p>
          <w:p w:rsidR="00CD4FA6" w:rsidRPr="00577BC1" w:rsidRDefault="00CD4FA6" w:rsidP="00CD4FA6">
            <w:pPr>
              <w:pStyle w:val="TableText"/>
              <w:rPr>
                <w:i/>
              </w:rPr>
            </w:pPr>
            <w:r w:rsidRPr="00577BC1">
              <w:rPr>
                <w:i/>
              </w:rPr>
              <w:t xml:space="preserve">The Search results display. </w:t>
            </w:r>
          </w:p>
          <w:p w:rsidR="005D172D" w:rsidRPr="00577BC1" w:rsidRDefault="005D172D" w:rsidP="00CD4FA6">
            <w:pPr>
              <w:pStyle w:val="TableText"/>
              <w:rPr>
                <w:i/>
                <w:sz w:val="8"/>
                <w:szCs w:val="8"/>
              </w:rPr>
            </w:pPr>
          </w:p>
          <w:p w:rsidR="005D172D" w:rsidRPr="005D172D" w:rsidRDefault="005D172D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 w:rsidRPr="005D172D">
              <w:t>: If no search results display, you may need to</w:t>
            </w:r>
            <w:r w:rsidR="00EE2A5D">
              <w:t xml:space="preserve"> change dates in the</w:t>
            </w:r>
            <w:r w:rsidRPr="005D172D">
              <w:t xml:space="preserve"> </w:t>
            </w:r>
            <w:r w:rsidRPr="00577BC1">
              <w:rPr>
                <w:b/>
              </w:rPr>
              <w:t xml:space="preserve">Start Date After </w:t>
            </w:r>
            <w:r w:rsidRPr="005D172D">
              <w:t xml:space="preserve">and </w:t>
            </w:r>
            <w:r w:rsidRPr="00577BC1">
              <w:rPr>
                <w:b/>
              </w:rPr>
              <w:t>Start Day Before</w:t>
            </w:r>
            <w:r w:rsidRPr="005D172D">
              <w:t xml:space="preserve"> fields. </w:t>
            </w:r>
          </w:p>
        </w:tc>
      </w:tr>
    </w:tbl>
    <w:p w:rsidR="00CD4FA6" w:rsidRDefault="00CD4FA6" w:rsidP="00CD4FA6">
      <w:pPr>
        <w:pStyle w:val="ContinuedOnNextPa"/>
      </w:pPr>
      <w:r>
        <w:t>Continued on next page</w:t>
      </w:r>
    </w:p>
    <w:p w:rsidR="00CD4FA6" w:rsidRDefault="00CD4FA6" w:rsidP="00CD4FA6">
      <w:pPr>
        <w:pStyle w:val="MapTitleContinued"/>
        <w:rPr>
          <w:b w:val="0"/>
          <w:sz w:val="24"/>
        </w:rPr>
      </w:pPr>
      <w:r w:rsidRPr="00CD4FA6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Pr="00CD4FA6">
        <w:t xml:space="preserve">, </w:t>
      </w:r>
      <w:r w:rsidRPr="00CD4FA6">
        <w:rPr>
          <w:b w:val="0"/>
          <w:sz w:val="24"/>
        </w:rPr>
        <w:t>Continued</w:t>
      </w:r>
    </w:p>
    <w:p w:rsidR="00CD4FA6" w:rsidRPr="00F15FB0" w:rsidRDefault="00CD4FA6" w:rsidP="00CD4FA6">
      <w:pPr>
        <w:pStyle w:val="BlockLine"/>
        <w:rPr>
          <w:sz w:val="16"/>
          <w:szCs w:val="16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CD4FA6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CD4FA6" w:rsidRDefault="00CD4FA6" w:rsidP="00CD4FA6">
            <w:pPr>
              <w:pStyle w:val="ContinuedTableLabe"/>
            </w:pPr>
            <w:fldSimple w:instr=" STYLEREF &quot;Block Label&quot; ">
              <w:r w:rsidR="00370D71">
                <w:rPr>
                  <w:noProof/>
                </w:rPr>
                <w:t>Setting Registration Parameters</w:t>
              </w:r>
            </w:fldSimple>
            <w:r>
              <w:t xml:space="preserve"> </w:t>
            </w:r>
            <w:r w:rsidRPr="00CD4FA6">
              <w:rPr>
                <w:b w:val="0"/>
              </w:rPr>
              <w:t>(continued)</w:t>
            </w:r>
          </w:p>
        </w:tc>
      </w:tr>
      <w:tr w:rsidR="00CD4FA6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CD4FA6" w:rsidRDefault="00CD4FA6" w:rsidP="00FD37C6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CD4FA6" w:rsidRDefault="00CD4FA6" w:rsidP="00FD37C6">
            <w:pPr>
              <w:pStyle w:val="TableHeaderText"/>
            </w:pPr>
            <w:r>
              <w:t>Action</w:t>
            </w:r>
          </w:p>
        </w:tc>
      </w:tr>
      <w:tr w:rsidR="00DF4968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DF4968" w:rsidRDefault="00DF4968" w:rsidP="00577BC1">
            <w:pPr>
              <w:pStyle w:val="TableText"/>
              <w:jc w:val="center"/>
            </w:pPr>
            <w:r>
              <w:t>4.</w:t>
            </w:r>
          </w:p>
        </w:tc>
        <w:tc>
          <w:tcPr>
            <w:tcW w:w="4410" w:type="pct"/>
            <w:shd w:val="clear" w:color="auto" w:fill="auto"/>
          </w:tcPr>
          <w:p w:rsidR="00CD4FA6" w:rsidRDefault="008F0720" w:rsidP="00CD4FA6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Edit</w:t>
            </w:r>
            <w:r>
              <w:t xml:space="preserve"> </w:t>
            </w:r>
            <w:r w:rsidRPr="002D1FFC">
              <w:pict>
                <v:shape id="_x0000_i1056" type="#_x0000_t75" style="width:10.05pt;height:10.9pt">
                  <v:imagedata r:id="rId41" o:title=""/>
                </v:shape>
              </w:pict>
            </w:r>
            <w:r>
              <w:t xml:space="preserve"> icon</w:t>
            </w:r>
            <w:r w:rsidR="007079D1">
              <w:t xml:space="preserve"> next to the appropriate </w:t>
            </w:r>
            <w:r w:rsidR="007079D1" w:rsidRPr="00577BC1">
              <w:rPr>
                <w:b/>
              </w:rPr>
              <w:t>Scheduled Offering</w:t>
            </w:r>
            <w:r>
              <w:t xml:space="preserve">. </w:t>
            </w:r>
          </w:p>
          <w:p w:rsidR="008F0720" w:rsidRPr="00577BC1" w:rsidRDefault="008F0720" w:rsidP="00CD4FA6">
            <w:pPr>
              <w:pStyle w:val="TableText"/>
              <w:rPr>
                <w:sz w:val="8"/>
                <w:szCs w:val="8"/>
              </w:rPr>
            </w:pPr>
          </w:p>
          <w:p w:rsidR="00CD4FA6" w:rsidRDefault="007079D1" w:rsidP="00577BC1">
            <w:pPr>
              <w:pStyle w:val="TableText"/>
              <w:jc w:val="center"/>
            </w:pPr>
            <w:r w:rsidRPr="00AD670D">
              <w:pict>
                <v:shape id="_x0000_i1057" type="#_x0000_t75" style="width:319.8pt;height:79.55pt">
                  <v:imagedata r:id="rId42" o:title=""/>
                </v:shape>
              </w:pict>
            </w:r>
          </w:p>
          <w:p w:rsidR="00CD4FA6" w:rsidRPr="00577BC1" w:rsidRDefault="00CD4FA6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</w:tc>
      </w:tr>
      <w:tr w:rsidR="008F0720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8F0720" w:rsidRDefault="008F0720" w:rsidP="00577BC1">
            <w:pPr>
              <w:pStyle w:val="TableText"/>
              <w:jc w:val="center"/>
            </w:pPr>
            <w:r>
              <w:t>5.</w:t>
            </w:r>
          </w:p>
        </w:tc>
        <w:tc>
          <w:tcPr>
            <w:tcW w:w="4410" w:type="pct"/>
            <w:shd w:val="clear" w:color="auto" w:fill="auto"/>
          </w:tcPr>
          <w:p w:rsidR="009D3E1D" w:rsidRPr="00577BC1" w:rsidRDefault="007B38E9" w:rsidP="009D3E1D">
            <w:pPr>
              <w:rPr>
                <w:szCs w:val="20"/>
              </w:rPr>
            </w:pPr>
            <w:r w:rsidRPr="00577BC1">
              <w:rPr>
                <w:szCs w:val="20"/>
              </w:rPr>
              <w:t>The systems automatically checks</w:t>
            </w:r>
            <w:r w:rsidR="009D3E1D" w:rsidRPr="00577BC1">
              <w:rPr>
                <w:szCs w:val="20"/>
              </w:rPr>
              <w:t xml:space="preserve"> </w:t>
            </w:r>
            <w:r w:rsidR="009D3E1D" w:rsidRPr="00577BC1">
              <w:rPr>
                <w:i/>
                <w:szCs w:val="20"/>
              </w:rPr>
              <w:t>Enable Users to Waitlist</w:t>
            </w:r>
            <w:r w:rsidR="009D3E1D" w:rsidRPr="00577BC1">
              <w:rPr>
                <w:szCs w:val="20"/>
              </w:rPr>
              <w:t>.</w:t>
            </w:r>
          </w:p>
          <w:p w:rsidR="009D3E1D" w:rsidRDefault="00734413" w:rsidP="00577BC1">
            <w:pPr>
              <w:pStyle w:val="TableText"/>
              <w:jc w:val="center"/>
            </w:pPr>
            <w:r w:rsidRPr="00AD670D">
              <w:pict>
                <v:shape id="_x0000_i1058" type="#_x0000_t75" style="width:232.75pt;height:84.55pt">
                  <v:imagedata r:id="rId43" o:title=""/>
                </v:shape>
              </w:pict>
            </w:r>
          </w:p>
          <w:p w:rsidR="009D3E1D" w:rsidRPr="00577BC1" w:rsidRDefault="009D3E1D" w:rsidP="00CD4FA6">
            <w:pPr>
              <w:pStyle w:val="TableText"/>
              <w:rPr>
                <w:sz w:val="8"/>
                <w:szCs w:val="8"/>
              </w:rPr>
            </w:pPr>
          </w:p>
        </w:tc>
      </w:tr>
      <w:tr w:rsidR="009D3E1D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9D3E1D" w:rsidRDefault="00F15FB0" w:rsidP="00577BC1">
            <w:pPr>
              <w:pStyle w:val="TableText"/>
              <w:jc w:val="center"/>
            </w:pPr>
            <w:r>
              <w:t>6.</w:t>
            </w:r>
          </w:p>
        </w:tc>
        <w:tc>
          <w:tcPr>
            <w:tcW w:w="4410" w:type="pct"/>
            <w:shd w:val="clear" w:color="auto" w:fill="auto"/>
          </w:tcPr>
          <w:p w:rsidR="009D3E1D" w:rsidRPr="00577BC1" w:rsidRDefault="00F15FB0" w:rsidP="009D3E1D">
            <w:pPr>
              <w:rPr>
                <w:szCs w:val="20"/>
              </w:rPr>
            </w:pPr>
            <w:r w:rsidRPr="00577BC1">
              <w:rPr>
                <w:szCs w:val="20"/>
              </w:rPr>
              <w:t xml:space="preserve">Scroll to the bottom of the </w:t>
            </w:r>
            <w:r w:rsidRPr="00577BC1">
              <w:rPr>
                <w:b/>
                <w:szCs w:val="20"/>
              </w:rPr>
              <w:t>Summary</w:t>
            </w:r>
            <w:r w:rsidRPr="00577BC1">
              <w:rPr>
                <w:szCs w:val="20"/>
              </w:rPr>
              <w:t xml:space="preserve"> tab. </w:t>
            </w:r>
          </w:p>
        </w:tc>
      </w:tr>
      <w:tr w:rsidR="009D3E1D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9D3E1D" w:rsidRDefault="00F15FB0" w:rsidP="00577BC1">
            <w:pPr>
              <w:pStyle w:val="TableText"/>
              <w:jc w:val="center"/>
            </w:pPr>
            <w:r>
              <w:t>7.</w:t>
            </w:r>
          </w:p>
        </w:tc>
        <w:tc>
          <w:tcPr>
            <w:tcW w:w="4410" w:type="pct"/>
            <w:shd w:val="clear" w:color="auto" w:fill="auto"/>
          </w:tcPr>
          <w:p w:rsidR="009D3E1D" w:rsidRPr="00577BC1" w:rsidRDefault="00F15FB0" w:rsidP="009D3E1D">
            <w:pPr>
              <w:rPr>
                <w:szCs w:val="20"/>
              </w:rPr>
            </w:pPr>
            <w:r w:rsidRPr="00577BC1">
              <w:rPr>
                <w:szCs w:val="20"/>
              </w:rPr>
              <w:t xml:space="preserve">Enter a </w:t>
            </w:r>
            <w:r w:rsidRPr="00577BC1">
              <w:rPr>
                <w:b/>
                <w:szCs w:val="20"/>
              </w:rPr>
              <w:t>Registration Cut-off Date</w:t>
            </w:r>
            <w:r w:rsidRPr="00577BC1">
              <w:rPr>
                <w:szCs w:val="20"/>
              </w:rPr>
              <w:t xml:space="preserve">. </w:t>
            </w:r>
          </w:p>
          <w:p w:rsidR="00F15FB0" w:rsidRPr="00577BC1" w:rsidRDefault="00F15FB0" w:rsidP="009D3E1D">
            <w:pPr>
              <w:rPr>
                <w:sz w:val="16"/>
                <w:szCs w:val="16"/>
              </w:rPr>
            </w:pPr>
          </w:p>
          <w:p w:rsidR="00F15FB0" w:rsidRPr="00577BC1" w:rsidRDefault="00F15FB0" w:rsidP="00577BC1">
            <w:pPr>
              <w:jc w:val="center"/>
              <w:rPr>
                <w:szCs w:val="20"/>
              </w:rPr>
            </w:pPr>
            <w:r w:rsidRPr="00577BC1">
              <w:rPr>
                <w:szCs w:val="20"/>
              </w:rPr>
              <w:pict>
                <v:shape id="_x0000_i1059" type="#_x0000_t75" style="width:258.7pt;height:68.65pt">
                  <v:imagedata r:id="rId44" o:title=""/>
                </v:shape>
              </w:pict>
            </w:r>
          </w:p>
        </w:tc>
      </w:tr>
      <w:tr w:rsidR="009D3E1D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9D3E1D" w:rsidRDefault="00F15FB0" w:rsidP="00577BC1">
            <w:pPr>
              <w:pStyle w:val="TableText"/>
              <w:jc w:val="center"/>
            </w:pPr>
            <w:r>
              <w:t xml:space="preserve">8. </w:t>
            </w:r>
          </w:p>
        </w:tc>
        <w:tc>
          <w:tcPr>
            <w:tcW w:w="4410" w:type="pct"/>
            <w:shd w:val="clear" w:color="auto" w:fill="auto"/>
          </w:tcPr>
          <w:p w:rsidR="00F15FB0" w:rsidRPr="00577BC1" w:rsidRDefault="00F15FB0" w:rsidP="00F15FB0">
            <w:pPr>
              <w:rPr>
                <w:szCs w:val="20"/>
              </w:rPr>
            </w:pPr>
            <w:r w:rsidRPr="00577BC1">
              <w:rPr>
                <w:szCs w:val="20"/>
              </w:rPr>
              <w:t xml:space="preserve">Enter a </w:t>
            </w:r>
            <w:r w:rsidRPr="00577BC1">
              <w:rPr>
                <w:b/>
                <w:szCs w:val="20"/>
              </w:rPr>
              <w:t>Registration Cut-off Time</w:t>
            </w:r>
            <w:r w:rsidRPr="00577BC1">
              <w:rPr>
                <w:szCs w:val="20"/>
              </w:rPr>
              <w:t xml:space="preserve">. </w:t>
            </w:r>
          </w:p>
          <w:p w:rsidR="00F15FB0" w:rsidRPr="00577BC1" w:rsidRDefault="00F15FB0" w:rsidP="00F15FB0">
            <w:pPr>
              <w:rPr>
                <w:sz w:val="16"/>
                <w:szCs w:val="16"/>
              </w:rPr>
            </w:pPr>
          </w:p>
          <w:p w:rsidR="009D3E1D" w:rsidRPr="00577BC1" w:rsidRDefault="00F15FB0" w:rsidP="00577BC1">
            <w:pPr>
              <w:jc w:val="center"/>
              <w:rPr>
                <w:szCs w:val="20"/>
              </w:rPr>
            </w:pPr>
            <w:r w:rsidRPr="00577BC1">
              <w:rPr>
                <w:szCs w:val="20"/>
              </w:rPr>
              <w:pict>
                <v:shape id="_x0000_i1060" type="#_x0000_t75" style="width:244.45pt;height:52.75pt">
                  <v:imagedata r:id="rId45" o:title=""/>
                </v:shape>
              </w:pict>
            </w:r>
          </w:p>
        </w:tc>
      </w:tr>
      <w:tr w:rsidR="00F15FB0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F15FB0" w:rsidRDefault="00F15FB0" w:rsidP="00577BC1">
            <w:pPr>
              <w:pStyle w:val="TableText"/>
              <w:jc w:val="center"/>
            </w:pPr>
            <w:r>
              <w:t>9.</w:t>
            </w:r>
          </w:p>
        </w:tc>
        <w:tc>
          <w:tcPr>
            <w:tcW w:w="4410" w:type="pct"/>
            <w:shd w:val="clear" w:color="auto" w:fill="auto"/>
          </w:tcPr>
          <w:p w:rsidR="0000296B" w:rsidRPr="00577BC1" w:rsidRDefault="0000296B" w:rsidP="00F15FB0">
            <w:pPr>
              <w:rPr>
                <w:szCs w:val="20"/>
              </w:rPr>
            </w:pPr>
            <w:r w:rsidRPr="00577BC1">
              <w:rPr>
                <w:szCs w:val="20"/>
              </w:rPr>
              <w:t xml:space="preserve">Enter </w:t>
            </w:r>
            <w:r w:rsidRPr="00577BC1">
              <w:rPr>
                <w:b/>
                <w:szCs w:val="20"/>
              </w:rPr>
              <w:t>Minimum</w:t>
            </w:r>
            <w:r w:rsidRPr="00577BC1">
              <w:rPr>
                <w:szCs w:val="20"/>
              </w:rPr>
              <w:t xml:space="preserve"> and </w:t>
            </w:r>
            <w:r w:rsidRPr="00577BC1">
              <w:rPr>
                <w:b/>
                <w:szCs w:val="20"/>
              </w:rPr>
              <w:t>Maximum Registration</w:t>
            </w:r>
            <w:r w:rsidRPr="00577BC1">
              <w:rPr>
                <w:szCs w:val="20"/>
              </w:rPr>
              <w:t xml:space="preserve"> figures. </w:t>
            </w:r>
          </w:p>
          <w:p w:rsidR="0000296B" w:rsidRPr="00577BC1" w:rsidRDefault="0000296B" w:rsidP="00F15FB0">
            <w:pPr>
              <w:rPr>
                <w:sz w:val="16"/>
                <w:szCs w:val="16"/>
              </w:rPr>
            </w:pPr>
          </w:p>
          <w:p w:rsidR="0000296B" w:rsidRPr="00577BC1" w:rsidRDefault="0000296B" w:rsidP="00577BC1">
            <w:pPr>
              <w:jc w:val="center"/>
              <w:rPr>
                <w:szCs w:val="20"/>
              </w:rPr>
            </w:pPr>
            <w:r w:rsidRPr="00577BC1">
              <w:rPr>
                <w:szCs w:val="20"/>
              </w:rPr>
              <w:pict>
                <v:shape id="_x0000_i1061" type="#_x0000_t75" style="width:147.35pt;height:63.65pt">
                  <v:imagedata r:id="rId46" o:title=""/>
                </v:shape>
              </w:pict>
            </w:r>
          </w:p>
        </w:tc>
      </w:tr>
      <w:tr w:rsidR="0000296B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00296B" w:rsidRDefault="0000296B" w:rsidP="00577BC1">
            <w:pPr>
              <w:pStyle w:val="TableText"/>
              <w:jc w:val="center"/>
            </w:pPr>
            <w:r>
              <w:t>10.</w:t>
            </w:r>
          </w:p>
        </w:tc>
        <w:tc>
          <w:tcPr>
            <w:tcW w:w="4410" w:type="pct"/>
            <w:shd w:val="clear" w:color="auto" w:fill="auto"/>
          </w:tcPr>
          <w:p w:rsidR="0000296B" w:rsidRPr="00577BC1" w:rsidRDefault="007B38E9" w:rsidP="00F15FB0">
            <w:pPr>
              <w:rPr>
                <w:szCs w:val="20"/>
              </w:rPr>
            </w:pPr>
            <w:r w:rsidRPr="00577BC1">
              <w:rPr>
                <w:szCs w:val="20"/>
              </w:rPr>
              <w:t xml:space="preserve">The systems automatically checks </w:t>
            </w:r>
            <w:r w:rsidR="0000296B" w:rsidRPr="00577BC1">
              <w:rPr>
                <w:b/>
                <w:szCs w:val="20"/>
              </w:rPr>
              <w:t>Self Registration</w:t>
            </w:r>
            <w:r w:rsidR="0000296B" w:rsidRPr="00577BC1">
              <w:rPr>
                <w:szCs w:val="20"/>
              </w:rPr>
              <w:t xml:space="preserve"> checkbox</w:t>
            </w:r>
            <w:r w:rsidRPr="00577BC1">
              <w:rPr>
                <w:szCs w:val="20"/>
              </w:rPr>
              <w:t xml:space="preserve">. </w:t>
            </w:r>
          </w:p>
          <w:p w:rsidR="0000296B" w:rsidRPr="00577BC1" w:rsidRDefault="0000296B" w:rsidP="00F15FB0">
            <w:pPr>
              <w:rPr>
                <w:sz w:val="8"/>
                <w:szCs w:val="8"/>
              </w:rPr>
            </w:pPr>
          </w:p>
          <w:p w:rsidR="0000296B" w:rsidRPr="00577BC1" w:rsidRDefault="0000296B" w:rsidP="00577BC1">
            <w:pPr>
              <w:jc w:val="center"/>
              <w:rPr>
                <w:szCs w:val="20"/>
              </w:rPr>
            </w:pPr>
            <w:r w:rsidRPr="00577BC1">
              <w:rPr>
                <w:szCs w:val="20"/>
              </w:rPr>
              <w:pict>
                <v:shape id="_x0000_i1062" type="#_x0000_t75" style="width:126.4pt;height:34.35pt">
                  <v:imagedata r:id="rId47" o:title=""/>
                </v:shape>
              </w:pict>
            </w:r>
          </w:p>
        </w:tc>
      </w:tr>
      <w:tr w:rsidR="0000296B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00296B" w:rsidRDefault="0000296B" w:rsidP="00577BC1">
            <w:pPr>
              <w:pStyle w:val="TableText"/>
              <w:jc w:val="center"/>
            </w:pPr>
            <w:r>
              <w:t>11.</w:t>
            </w:r>
          </w:p>
        </w:tc>
        <w:tc>
          <w:tcPr>
            <w:tcW w:w="4410" w:type="pct"/>
            <w:shd w:val="clear" w:color="auto" w:fill="auto"/>
          </w:tcPr>
          <w:p w:rsidR="0000296B" w:rsidRPr="00577BC1" w:rsidRDefault="0000296B" w:rsidP="00F15FB0">
            <w:pPr>
              <w:rPr>
                <w:szCs w:val="20"/>
              </w:rPr>
            </w:pPr>
            <w:r w:rsidRPr="00577BC1">
              <w:rPr>
                <w:szCs w:val="20"/>
              </w:rPr>
              <w:t xml:space="preserve">Click </w:t>
            </w:r>
            <w:r w:rsidRPr="00577BC1">
              <w:rPr>
                <w:szCs w:val="20"/>
              </w:rPr>
              <w:pict>
                <v:shape id="_x0000_i1063" type="#_x0000_t75" style="width:73.65pt;height:15.05pt">
                  <v:imagedata r:id="rId48" o:title=""/>
                </v:shape>
              </w:pict>
            </w:r>
            <w:r w:rsidRPr="00577BC1">
              <w:rPr>
                <w:szCs w:val="20"/>
              </w:rPr>
              <w:t xml:space="preserve"> to save and apply your changes. </w:t>
            </w:r>
          </w:p>
        </w:tc>
      </w:tr>
    </w:tbl>
    <w:p w:rsidR="0096045C" w:rsidRDefault="0096045C" w:rsidP="0096045C">
      <w:pPr>
        <w:pStyle w:val="ContinuedOnNextPa"/>
      </w:pPr>
      <w:r>
        <w:t>Continued on next page</w:t>
      </w:r>
    </w:p>
    <w:p w:rsidR="0096045C" w:rsidRDefault="0096045C" w:rsidP="0096045C">
      <w:pPr>
        <w:pStyle w:val="MapTitleContinued"/>
        <w:rPr>
          <w:b w:val="0"/>
          <w:sz w:val="24"/>
        </w:rPr>
      </w:pPr>
      <w:r w:rsidRPr="0096045C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Pr="0096045C">
        <w:t xml:space="preserve">, </w:t>
      </w:r>
      <w:r w:rsidRPr="0096045C">
        <w:rPr>
          <w:b w:val="0"/>
          <w:sz w:val="24"/>
        </w:rPr>
        <w:t>Continued</w:t>
      </w:r>
    </w:p>
    <w:p w:rsidR="0043129B" w:rsidRPr="005F41AE" w:rsidRDefault="0096045C" w:rsidP="0043129B">
      <w:pPr>
        <w:pStyle w:val="BlockLine"/>
        <w:rPr>
          <w:sz w:val="16"/>
          <w:szCs w:val="16"/>
        </w:rPr>
      </w:pPr>
      <w:r>
        <w:t xml:space="preserve"> </w:t>
      </w:r>
    </w:p>
    <w:tbl>
      <w:tblPr>
        <w:tblW w:w="0" w:type="auto"/>
        <w:tblLayout w:type="fixed"/>
        <w:tblLook w:val="0000"/>
      </w:tblPr>
      <w:tblGrid>
        <w:gridCol w:w="1728"/>
        <w:gridCol w:w="7740"/>
      </w:tblGrid>
      <w:tr w:rsidR="0043129B" w:rsidRPr="0043129B">
        <w:tblPrEx>
          <w:tblCellMar>
            <w:top w:w="0" w:type="dxa"/>
            <w:bottom w:w="0" w:type="dxa"/>
          </w:tblCellMar>
        </w:tblPrEx>
        <w:tc>
          <w:tcPr>
            <w:tcW w:w="1728" w:type="dxa"/>
            <w:shd w:val="clear" w:color="auto" w:fill="auto"/>
          </w:tcPr>
          <w:p w:rsidR="0043129B" w:rsidRPr="0043129B" w:rsidRDefault="0043129B" w:rsidP="0043129B">
            <w:pPr>
              <w:pStyle w:val="Heading5"/>
            </w:pPr>
            <w:r>
              <w:t>Registering Users for a Scheduled Offering</w:t>
            </w:r>
          </w:p>
        </w:tc>
        <w:tc>
          <w:tcPr>
            <w:tcW w:w="7740" w:type="dxa"/>
            <w:shd w:val="clear" w:color="auto" w:fill="auto"/>
          </w:tcPr>
          <w:p w:rsidR="0043129B" w:rsidRPr="0043129B" w:rsidRDefault="0043129B" w:rsidP="0043129B">
            <w:pPr>
              <w:pStyle w:val="BlockText"/>
            </w:pPr>
            <w:r>
              <w:t xml:space="preserve">Follow the instructions below to register users for a Scheduled Offering. </w:t>
            </w:r>
          </w:p>
        </w:tc>
      </w:tr>
    </w:tbl>
    <w:p w:rsidR="0043129B" w:rsidRPr="001E0B7C" w:rsidRDefault="0043129B" w:rsidP="0043129B">
      <w:pPr>
        <w:pStyle w:val="BlockLine"/>
        <w:rPr>
          <w:sz w:val="16"/>
          <w:szCs w:val="16"/>
        </w:rPr>
      </w:pPr>
    </w:p>
    <w:tbl>
      <w:tblPr>
        <w:tblW w:w="7500" w:type="dxa"/>
        <w:tblInd w:w="18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85"/>
        <w:gridCol w:w="6615"/>
      </w:tblGrid>
      <w:tr w:rsidR="0043129B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43129B" w:rsidRDefault="0043129B" w:rsidP="00661720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43129B" w:rsidRDefault="0043129B" w:rsidP="00661720">
            <w:pPr>
              <w:pStyle w:val="TableHeaderText"/>
            </w:pPr>
            <w:r>
              <w:t>Action</w:t>
            </w:r>
          </w:p>
        </w:tc>
      </w:tr>
      <w:tr w:rsidR="0043129B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43129B" w:rsidRDefault="0043129B" w:rsidP="00577BC1">
            <w:pPr>
              <w:pStyle w:val="TableText"/>
              <w:jc w:val="center"/>
            </w:pPr>
            <w:r>
              <w:t>1.</w:t>
            </w:r>
          </w:p>
        </w:tc>
        <w:tc>
          <w:tcPr>
            <w:tcW w:w="4410" w:type="pct"/>
            <w:shd w:val="clear" w:color="auto" w:fill="auto"/>
          </w:tcPr>
          <w:p w:rsidR="0043129B" w:rsidRPr="00577BC1" w:rsidRDefault="0043129B" w:rsidP="00661720">
            <w:pPr>
              <w:pStyle w:val="TableText"/>
              <w:rPr>
                <w:i/>
                <w:szCs w:val="24"/>
              </w:rPr>
            </w:pPr>
            <w:r>
              <w:t xml:space="preserve">From the eLMS home page, click the </w:t>
            </w:r>
            <w:r w:rsidRPr="00577BC1">
              <w:rPr>
                <w:b/>
              </w:rPr>
              <w:t>Learning</w:t>
            </w:r>
            <w:r>
              <w:t xml:space="preserve"> link. </w:t>
            </w:r>
            <w:r w:rsidRPr="00577BC1">
              <w:rPr>
                <w:i/>
                <w:szCs w:val="24"/>
              </w:rPr>
              <w:t xml:space="preserve"> </w:t>
            </w:r>
          </w:p>
          <w:p w:rsidR="0043129B" w:rsidRPr="00577BC1" w:rsidRDefault="0043129B" w:rsidP="00661720">
            <w:pPr>
              <w:pStyle w:val="TableText"/>
              <w:rPr>
                <w:i/>
                <w:sz w:val="16"/>
                <w:szCs w:val="16"/>
              </w:rPr>
            </w:pPr>
          </w:p>
          <w:p w:rsidR="0043129B" w:rsidRPr="00577BC1" w:rsidRDefault="0043129B" w:rsidP="00577BC1">
            <w:pPr>
              <w:pStyle w:val="TableText"/>
              <w:jc w:val="center"/>
              <w:rPr>
                <w:i/>
              </w:rPr>
            </w:pPr>
            <w:r w:rsidRPr="00577BC1">
              <w:rPr>
                <w:i/>
              </w:rPr>
              <w:pict>
                <v:shape id="_x0000_i1064" type="#_x0000_t75" style="width:246.15pt;height:83.7pt">
                  <v:imagedata r:id="rId37" o:title=""/>
                </v:shape>
              </w:pict>
            </w:r>
          </w:p>
          <w:p w:rsidR="0043129B" w:rsidRPr="00577BC1" w:rsidRDefault="0043129B" w:rsidP="00577BC1">
            <w:pPr>
              <w:pStyle w:val="TableText"/>
              <w:jc w:val="center"/>
              <w:rPr>
                <w:i/>
                <w:sz w:val="16"/>
                <w:szCs w:val="16"/>
              </w:rPr>
            </w:pPr>
          </w:p>
        </w:tc>
      </w:tr>
      <w:tr w:rsidR="0043129B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43129B" w:rsidRDefault="0043129B" w:rsidP="00577BC1">
            <w:pPr>
              <w:pStyle w:val="TableText"/>
              <w:jc w:val="center"/>
            </w:pPr>
            <w:r>
              <w:t>2.</w:t>
            </w:r>
          </w:p>
        </w:tc>
        <w:tc>
          <w:tcPr>
            <w:tcW w:w="4410" w:type="pct"/>
            <w:shd w:val="clear" w:color="auto" w:fill="auto"/>
          </w:tcPr>
          <w:p w:rsidR="0043129B" w:rsidRDefault="0043129B" w:rsidP="00661720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Scheduled Offerings</w:t>
            </w:r>
            <w:r>
              <w:t xml:space="preserve"> link. </w:t>
            </w:r>
          </w:p>
          <w:p w:rsidR="0043129B" w:rsidRPr="00577BC1" w:rsidRDefault="0043129B" w:rsidP="00661720">
            <w:pPr>
              <w:pStyle w:val="TableText"/>
              <w:rPr>
                <w:sz w:val="16"/>
                <w:szCs w:val="16"/>
              </w:rPr>
            </w:pPr>
          </w:p>
          <w:p w:rsidR="0043129B" w:rsidRDefault="0043129B" w:rsidP="00577BC1">
            <w:pPr>
              <w:pStyle w:val="TableText"/>
              <w:jc w:val="center"/>
            </w:pPr>
            <w:r w:rsidRPr="002D1FFC">
              <w:pict>
                <v:shape id="_x0000_i1065" type="#_x0000_t75" style="width:169.1pt;height:120.55pt">
                  <v:imagedata r:id="rId38" o:title=""/>
                </v:shape>
              </w:pict>
            </w:r>
          </w:p>
          <w:p w:rsidR="0043129B" w:rsidRPr="00577BC1" w:rsidRDefault="0043129B" w:rsidP="00661720">
            <w:pPr>
              <w:pStyle w:val="TableText"/>
              <w:rPr>
                <w:sz w:val="8"/>
                <w:szCs w:val="8"/>
              </w:rPr>
            </w:pPr>
          </w:p>
        </w:tc>
      </w:tr>
      <w:tr w:rsidR="0043129B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43129B" w:rsidRDefault="0043129B" w:rsidP="00577BC1">
            <w:pPr>
              <w:pStyle w:val="TableText"/>
              <w:jc w:val="center"/>
            </w:pPr>
            <w:r>
              <w:t>3.</w:t>
            </w:r>
          </w:p>
        </w:tc>
        <w:tc>
          <w:tcPr>
            <w:tcW w:w="4410" w:type="pct"/>
            <w:shd w:val="clear" w:color="auto" w:fill="auto"/>
          </w:tcPr>
          <w:p w:rsidR="0043129B" w:rsidRDefault="0043129B" w:rsidP="00661720">
            <w:pPr>
              <w:pStyle w:val="TableText"/>
            </w:pPr>
            <w:r>
              <w:t xml:space="preserve">Enter your search criteria/keywords in the field(s) in the </w:t>
            </w:r>
            <w:r w:rsidRPr="00577BC1">
              <w:rPr>
                <w:i/>
              </w:rPr>
              <w:t xml:space="preserve">Search </w:t>
            </w:r>
            <w:r>
              <w:t xml:space="preserve">section (you might need to scroll up to access the Search area). </w:t>
            </w:r>
          </w:p>
          <w:p w:rsidR="0043129B" w:rsidRPr="00577BC1" w:rsidRDefault="0043129B" w:rsidP="00661720">
            <w:pPr>
              <w:pStyle w:val="TableText"/>
              <w:rPr>
                <w:sz w:val="16"/>
                <w:szCs w:val="16"/>
              </w:rPr>
            </w:pPr>
          </w:p>
          <w:p w:rsidR="0043129B" w:rsidRDefault="0099005C" w:rsidP="00661720">
            <w:pPr>
              <w:pStyle w:val="TableText"/>
            </w:pPr>
            <w:r w:rsidRPr="0008564A">
              <w:pict>
                <v:shape id="_x0000_i1066" type="#_x0000_t75" style="width:319.8pt;height:79.55pt">
                  <v:imagedata r:id="rId39" o:title=""/>
                </v:shape>
              </w:pict>
            </w:r>
          </w:p>
          <w:p w:rsidR="005F41AE" w:rsidRPr="00577BC1" w:rsidRDefault="005F41AE" w:rsidP="005F41AE">
            <w:pPr>
              <w:pStyle w:val="TableText"/>
              <w:rPr>
                <w:sz w:val="16"/>
                <w:szCs w:val="16"/>
              </w:rPr>
            </w:pPr>
          </w:p>
          <w:p w:rsidR="0043129B" w:rsidRDefault="005F41AE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The quickest and most accurate way to search is to enter the </w:t>
            </w:r>
            <w:r w:rsidRPr="00577BC1">
              <w:rPr>
                <w:b/>
              </w:rPr>
              <w:t>Scheduled Offering ID</w:t>
            </w:r>
            <w:r>
              <w:t xml:space="preserve"> number in the </w:t>
            </w:r>
            <w:r w:rsidRPr="00577BC1">
              <w:rPr>
                <w:b/>
              </w:rPr>
              <w:t>Scheduled Offering ID</w:t>
            </w:r>
            <w:r>
              <w:t xml:space="preserve"> field.</w:t>
            </w:r>
          </w:p>
        </w:tc>
      </w:tr>
      <w:tr w:rsidR="0043129B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43129B" w:rsidRDefault="0043129B" w:rsidP="00577BC1">
            <w:pPr>
              <w:pStyle w:val="TableText"/>
              <w:jc w:val="center"/>
            </w:pPr>
            <w:r>
              <w:t>4.</w:t>
            </w:r>
          </w:p>
        </w:tc>
        <w:tc>
          <w:tcPr>
            <w:tcW w:w="4410" w:type="pct"/>
            <w:shd w:val="clear" w:color="auto" w:fill="auto"/>
          </w:tcPr>
          <w:p w:rsidR="0043129B" w:rsidRDefault="0043129B" w:rsidP="0043129B">
            <w:pPr>
              <w:pStyle w:val="TableText"/>
            </w:pPr>
            <w:r>
              <w:t xml:space="preserve">Click </w:t>
            </w:r>
            <w:r w:rsidRPr="00577BC1">
              <w:rPr>
                <w:b/>
              </w:rPr>
              <w:t>Search</w:t>
            </w:r>
            <w:r>
              <w:t xml:space="preserve">. </w:t>
            </w:r>
          </w:p>
          <w:p w:rsidR="0043129B" w:rsidRDefault="0043129B" w:rsidP="00577BC1">
            <w:pPr>
              <w:pStyle w:val="TableText"/>
              <w:jc w:val="center"/>
            </w:pPr>
            <w:r w:rsidRPr="002D1FFC">
              <w:pict>
                <v:shape id="_x0000_i1067" type="#_x0000_t75" style="width:148.2pt;height:62.8pt">
                  <v:imagedata r:id="rId40" o:title=""/>
                </v:shape>
              </w:pict>
            </w:r>
          </w:p>
          <w:p w:rsidR="0043129B" w:rsidRDefault="0043129B" w:rsidP="00577BC1">
            <w:pPr>
              <w:pStyle w:val="TableText"/>
              <w:jc w:val="center"/>
            </w:pPr>
          </w:p>
          <w:p w:rsidR="0043129B" w:rsidRDefault="0043129B" w:rsidP="0043129B">
            <w:pPr>
              <w:pStyle w:val="TableText"/>
            </w:pPr>
            <w:r w:rsidRPr="00577BC1">
              <w:rPr>
                <w:i/>
              </w:rPr>
              <w:t>The Search results display.</w:t>
            </w:r>
          </w:p>
        </w:tc>
      </w:tr>
    </w:tbl>
    <w:p w:rsidR="0043129B" w:rsidRDefault="0043129B" w:rsidP="0043129B">
      <w:pPr>
        <w:pStyle w:val="ContinuedOnNextPa"/>
      </w:pPr>
      <w:r>
        <w:t>Continued on next page</w:t>
      </w:r>
    </w:p>
    <w:p w:rsidR="0043129B" w:rsidRDefault="0043129B" w:rsidP="0043129B">
      <w:pPr>
        <w:pStyle w:val="MapTitleContinued"/>
        <w:rPr>
          <w:b w:val="0"/>
          <w:sz w:val="24"/>
        </w:rPr>
      </w:pPr>
      <w:r w:rsidRPr="0043129B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Pr="0043129B">
        <w:t xml:space="preserve">, </w:t>
      </w:r>
      <w:r w:rsidRPr="0043129B">
        <w:rPr>
          <w:b w:val="0"/>
          <w:sz w:val="24"/>
        </w:rPr>
        <w:t>Continued</w:t>
      </w:r>
    </w:p>
    <w:p w:rsidR="0043129B" w:rsidRPr="00E175EE" w:rsidRDefault="0043129B" w:rsidP="0043129B">
      <w:pPr>
        <w:pStyle w:val="BlockLine"/>
        <w:rPr>
          <w:sz w:val="16"/>
          <w:szCs w:val="16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9320"/>
      </w:tblGrid>
      <w:tr w:rsidR="0043129B">
        <w:tblPrEx>
          <w:tblCellMar>
            <w:top w:w="0" w:type="dxa"/>
            <w:bottom w:w="0" w:type="dxa"/>
          </w:tblCellMar>
        </w:tblPrEx>
        <w:tc>
          <w:tcPr>
            <w:tcW w:w="5000" w:type="pct"/>
            <w:shd w:val="clear" w:color="auto" w:fill="auto"/>
          </w:tcPr>
          <w:p w:rsidR="0043129B" w:rsidRDefault="0043129B" w:rsidP="0043129B">
            <w:pPr>
              <w:pStyle w:val="ContinuedTableLabe"/>
            </w:pPr>
            <w:fldSimple w:instr=" STYLEREF &quot;Block Label&quot; ">
              <w:r w:rsidR="00370D71">
                <w:rPr>
                  <w:noProof/>
                </w:rPr>
                <w:t>Registering Users for a Scheduled Offering</w:t>
              </w:r>
            </w:fldSimple>
            <w:r>
              <w:t xml:space="preserve"> </w:t>
            </w:r>
            <w:r w:rsidRPr="0043129B">
              <w:rPr>
                <w:b w:val="0"/>
              </w:rPr>
              <w:t>(continued)</w:t>
            </w:r>
          </w:p>
        </w:tc>
      </w:tr>
    </w:tbl>
    <w:p w:rsidR="0043129B" w:rsidRPr="00251919" w:rsidRDefault="0043129B" w:rsidP="0043129B">
      <w:pPr>
        <w:rPr>
          <w:sz w:val="8"/>
          <w:szCs w:val="8"/>
        </w:rPr>
      </w:pPr>
    </w:p>
    <w:tbl>
      <w:tblPr>
        <w:tblW w:w="7500" w:type="dxa"/>
        <w:tblInd w:w="18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85"/>
        <w:gridCol w:w="6615"/>
      </w:tblGrid>
      <w:tr w:rsidR="0043129B" w:rsidTr="00577BC1">
        <w:tc>
          <w:tcPr>
            <w:tcW w:w="590" w:type="pct"/>
            <w:shd w:val="clear" w:color="auto" w:fill="auto"/>
          </w:tcPr>
          <w:p w:rsidR="0043129B" w:rsidRDefault="0043129B" w:rsidP="00661720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43129B" w:rsidRDefault="0043129B" w:rsidP="00661720">
            <w:pPr>
              <w:pStyle w:val="TableHeaderText"/>
            </w:pPr>
            <w:r>
              <w:t>Action</w:t>
            </w:r>
          </w:p>
        </w:tc>
      </w:tr>
      <w:tr w:rsidR="0043129B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43129B" w:rsidRDefault="0043129B" w:rsidP="00577BC1">
            <w:pPr>
              <w:pStyle w:val="TableText"/>
              <w:jc w:val="center"/>
            </w:pPr>
            <w:r>
              <w:t>5.</w:t>
            </w:r>
          </w:p>
        </w:tc>
        <w:tc>
          <w:tcPr>
            <w:tcW w:w="4410" w:type="pct"/>
            <w:shd w:val="clear" w:color="auto" w:fill="auto"/>
          </w:tcPr>
          <w:p w:rsidR="000838B6" w:rsidRDefault="0043129B" w:rsidP="000838B6">
            <w:pPr>
              <w:pStyle w:val="TableText"/>
            </w:pPr>
            <w:r w:rsidRPr="00577BC1">
              <w:rPr>
                <w:i/>
              </w:rPr>
              <w:t xml:space="preserve"> </w:t>
            </w:r>
            <w:r w:rsidR="000838B6">
              <w:t xml:space="preserve">Click the </w:t>
            </w:r>
            <w:r w:rsidR="000838B6" w:rsidRPr="00577BC1">
              <w:rPr>
                <w:b/>
              </w:rPr>
              <w:t>Edit</w:t>
            </w:r>
            <w:r w:rsidR="000838B6">
              <w:t xml:space="preserve"> </w:t>
            </w:r>
            <w:r w:rsidR="000838B6" w:rsidRPr="002D1FFC">
              <w:pict>
                <v:shape id="_x0000_i1068" type="#_x0000_t75" style="width:10.05pt;height:10.9pt">
                  <v:imagedata r:id="rId41" o:title=""/>
                </v:shape>
              </w:pict>
            </w:r>
            <w:r w:rsidR="000838B6">
              <w:t xml:space="preserve"> icon. </w:t>
            </w:r>
          </w:p>
          <w:p w:rsidR="000838B6" w:rsidRPr="00577BC1" w:rsidRDefault="000838B6" w:rsidP="000838B6">
            <w:pPr>
              <w:pStyle w:val="TableText"/>
              <w:rPr>
                <w:sz w:val="16"/>
                <w:szCs w:val="16"/>
              </w:rPr>
            </w:pPr>
          </w:p>
          <w:p w:rsidR="0043129B" w:rsidRPr="00577BC1" w:rsidRDefault="000838B6" w:rsidP="00577BC1">
            <w:pPr>
              <w:pStyle w:val="TableText"/>
              <w:jc w:val="center"/>
              <w:rPr>
                <w:i/>
              </w:rPr>
            </w:pPr>
            <w:r w:rsidRPr="002D1FFC">
              <w:pict>
                <v:shape id="_x0000_i1069" type="#_x0000_t75" style="width:311.45pt;height:59.45pt">
                  <v:imagedata r:id="rId49" o:title=""/>
                </v:shape>
              </w:pict>
            </w:r>
          </w:p>
        </w:tc>
      </w:tr>
      <w:tr w:rsidR="000838B6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0838B6" w:rsidRDefault="000838B6" w:rsidP="00577BC1">
            <w:pPr>
              <w:pStyle w:val="TableText"/>
              <w:jc w:val="center"/>
            </w:pPr>
            <w:r>
              <w:t>6.</w:t>
            </w:r>
          </w:p>
        </w:tc>
        <w:tc>
          <w:tcPr>
            <w:tcW w:w="4410" w:type="pct"/>
            <w:shd w:val="clear" w:color="auto" w:fill="auto"/>
          </w:tcPr>
          <w:p w:rsidR="000838B6" w:rsidRDefault="000838B6" w:rsidP="000838B6">
            <w:pPr>
              <w:pStyle w:val="TableText"/>
            </w:pPr>
            <w:r w:rsidRPr="000838B6">
              <w:t xml:space="preserve">Click the </w:t>
            </w:r>
            <w:r w:rsidRPr="00577BC1">
              <w:rPr>
                <w:b/>
              </w:rPr>
              <w:t>Registration</w:t>
            </w:r>
            <w:r w:rsidRPr="000838B6">
              <w:t xml:space="preserve"> tab. </w:t>
            </w:r>
          </w:p>
          <w:p w:rsidR="000838B6" w:rsidRPr="000838B6" w:rsidRDefault="000838B6" w:rsidP="000838B6">
            <w:pPr>
              <w:pStyle w:val="TableText"/>
            </w:pPr>
            <w:r w:rsidRPr="00A37301">
              <w:pict>
                <v:shape id="_x0000_i1070" type="#_x0000_t75" style="width:319.8pt;height:51.05pt">
                  <v:imagedata r:id="rId50" o:title=""/>
                </v:shape>
              </w:pict>
            </w:r>
          </w:p>
        </w:tc>
      </w:tr>
      <w:tr w:rsidR="000838B6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0838B6" w:rsidRDefault="000838B6" w:rsidP="00577BC1">
            <w:pPr>
              <w:pStyle w:val="TableText"/>
              <w:jc w:val="center"/>
            </w:pPr>
            <w:r>
              <w:t>7.</w:t>
            </w:r>
          </w:p>
        </w:tc>
        <w:tc>
          <w:tcPr>
            <w:tcW w:w="4410" w:type="pct"/>
            <w:shd w:val="clear" w:color="auto" w:fill="auto"/>
          </w:tcPr>
          <w:p w:rsidR="000838B6" w:rsidRDefault="00251919" w:rsidP="000838B6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add one or more from list link</w:t>
            </w:r>
            <w:r>
              <w:t xml:space="preserve">. </w:t>
            </w:r>
          </w:p>
          <w:p w:rsidR="00251919" w:rsidRPr="00577BC1" w:rsidRDefault="00251919" w:rsidP="000838B6">
            <w:pPr>
              <w:pStyle w:val="TableText"/>
              <w:rPr>
                <w:sz w:val="16"/>
                <w:szCs w:val="16"/>
              </w:rPr>
            </w:pPr>
          </w:p>
          <w:p w:rsidR="00251919" w:rsidRDefault="00251919" w:rsidP="00577BC1">
            <w:pPr>
              <w:pStyle w:val="TableText"/>
              <w:jc w:val="center"/>
            </w:pPr>
            <w:r w:rsidRPr="00A37301">
              <w:pict>
                <v:shape id="_x0000_i1071" type="#_x0000_t75" style="width:277.1pt;height:90.4pt">
                  <v:imagedata r:id="rId51" o:title=""/>
                </v:shape>
              </w:pict>
            </w:r>
          </w:p>
          <w:p w:rsidR="00251919" w:rsidRPr="00577BC1" w:rsidRDefault="00251919" w:rsidP="00577BC1">
            <w:pPr>
              <w:pStyle w:val="TableText"/>
              <w:jc w:val="center"/>
              <w:rPr>
                <w:i/>
                <w:sz w:val="8"/>
                <w:szCs w:val="8"/>
              </w:rPr>
            </w:pPr>
          </w:p>
          <w:p w:rsidR="00251919" w:rsidRPr="000838B6" w:rsidRDefault="00251919" w:rsidP="00251919">
            <w:pPr>
              <w:pStyle w:val="TableText"/>
            </w:pPr>
            <w:r w:rsidRPr="00577BC1">
              <w:rPr>
                <w:i/>
              </w:rPr>
              <w:t xml:space="preserve">The </w:t>
            </w:r>
            <w:r w:rsidRPr="00577BC1">
              <w:rPr>
                <w:b/>
                <w:i/>
              </w:rPr>
              <w:t>User</w:t>
            </w:r>
            <w:r w:rsidRPr="00577BC1">
              <w:rPr>
                <w:i/>
              </w:rPr>
              <w:t xml:space="preserve"> screen appears. </w:t>
            </w:r>
          </w:p>
        </w:tc>
      </w:tr>
      <w:tr w:rsidR="00251919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251919" w:rsidRDefault="00251919" w:rsidP="00577BC1">
            <w:pPr>
              <w:pStyle w:val="TableText"/>
              <w:jc w:val="center"/>
            </w:pPr>
            <w:r>
              <w:t>8.</w:t>
            </w:r>
          </w:p>
        </w:tc>
        <w:tc>
          <w:tcPr>
            <w:tcW w:w="4410" w:type="pct"/>
            <w:shd w:val="clear" w:color="auto" w:fill="auto"/>
          </w:tcPr>
          <w:p w:rsidR="00251919" w:rsidRPr="00E175EE" w:rsidRDefault="00251919" w:rsidP="000838B6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Search</w:t>
            </w:r>
            <w:r>
              <w:t xml:space="preserve"> tab. </w:t>
            </w:r>
          </w:p>
          <w:p w:rsidR="00251919" w:rsidRDefault="00251919" w:rsidP="00577BC1">
            <w:pPr>
              <w:pStyle w:val="TableText"/>
              <w:jc w:val="center"/>
            </w:pPr>
            <w:r w:rsidRPr="00A37301">
              <w:pict>
                <v:shape id="_x0000_i1072" type="#_x0000_t75" style="width:206.8pt;height:73.65pt">
                  <v:imagedata r:id="rId52" o:title=""/>
                </v:shape>
              </w:pict>
            </w:r>
          </w:p>
        </w:tc>
      </w:tr>
      <w:tr w:rsidR="00251919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251919" w:rsidRDefault="00251919" w:rsidP="00577BC1">
            <w:pPr>
              <w:pStyle w:val="TableText"/>
              <w:jc w:val="center"/>
            </w:pPr>
            <w:r>
              <w:t>9.</w:t>
            </w:r>
          </w:p>
        </w:tc>
        <w:tc>
          <w:tcPr>
            <w:tcW w:w="4410" w:type="pct"/>
            <w:shd w:val="clear" w:color="auto" w:fill="auto"/>
          </w:tcPr>
          <w:p w:rsidR="00251919" w:rsidRDefault="00251919" w:rsidP="000838B6">
            <w:pPr>
              <w:pStyle w:val="TableText"/>
            </w:pPr>
            <w:r>
              <w:t xml:space="preserve">Enter user search criteria in the appropriate fields. </w:t>
            </w:r>
          </w:p>
          <w:p w:rsidR="00251919" w:rsidRPr="00577BC1" w:rsidRDefault="00251919" w:rsidP="00577BC1">
            <w:pPr>
              <w:pStyle w:val="TableText"/>
              <w:jc w:val="center"/>
              <w:rPr>
                <w:sz w:val="16"/>
                <w:szCs w:val="16"/>
              </w:rPr>
            </w:pPr>
          </w:p>
          <w:p w:rsidR="00251919" w:rsidRDefault="004F2898" w:rsidP="000838B6">
            <w:pPr>
              <w:pStyle w:val="TableText"/>
            </w:pPr>
            <w:r w:rsidRPr="00A37301">
              <w:pict>
                <v:shape id="_x0000_i1073" type="#_x0000_t75" style="width:319.8pt;height:53.6pt">
                  <v:imagedata r:id="rId53" o:title=""/>
                </v:shape>
              </w:pict>
            </w:r>
          </w:p>
          <w:p w:rsidR="008850D8" w:rsidRPr="00577BC1" w:rsidRDefault="008850D8" w:rsidP="000838B6">
            <w:pPr>
              <w:pStyle w:val="TableText"/>
              <w:rPr>
                <w:sz w:val="16"/>
                <w:szCs w:val="16"/>
              </w:rPr>
            </w:pPr>
          </w:p>
          <w:p w:rsidR="008850D8" w:rsidRDefault="008850D8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To enable search by </w:t>
            </w:r>
            <w:r w:rsidRPr="00577BC1">
              <w:rPr>
                <w:b/>
              </w:rPr>
              <w:t>Lawson ID</w:t>
            </w:r>
            <w:r>
              <w:t xml:space="preserve">, click the </w:t>
            </w:r>
            <w:r w:rsidRPr="00577BC1">
              <w:rPr>
                <w:b/>
              </w:rPr>
              <w:t xml:space="preserve">Add/Remove Criteria </w:t>
            </w:r>
            <w:r>
              <w:t xml:space="preserve">button and then check the </w:t>
            </w:r>
            <w:r w:rsidRPr="00577BC1">
              <w:rPr>
                <w:b/>
              </w:rPr>
              <w:t>Lawson ID Number</w:t>
            </w:r>
            <w:r>
              <w:t xml:space="preserve"> box. Click the </w:t>
            </w:r>
            <w:r w:rsidRPr="00577BC1">
              <w:rPr>
                <w:b/>
              </w:rPr>
              <w:t>Submit Query</w:t>
            </w:r>
            <w:r>
              <w:t xml:space="preserve"> button. </w:t>
            </w:r>
          </w:p>
        </w:tc>
      </w:tr>
      <w:tr w:rsidR="004F2898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4F2898" w:rsidRDefault="004F2898" w:rsidP="00577BC1">
            <w:pPr>
              <w:pStyle w:val="TableText"/>
              <w:jc w:val="center"/>
            </w:pPr>
            <w:r>
              <w:t>10.</w:t>
            </w:r>
          </w:p>
        </w:tc>
        <w:tc>
          <w:tcPr>
            <w:tcW w:w="4410" w:type="pct"/>
            <w:shd w:val="clear" w:color="auto" w:fill="auto"/>
          </w:tcPr>
          <w:p w:rsidR="004F2898" w:rsidRDefault="004F2898" w:rsidP="004F2898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Search</w:t>
            </w:r>
            <w:r>
              <w:t xml:space="preserve"> button. </w:t>
            </w:r>
          </w:p>
          <w:p w:rsidR="004F2898" w:rsidRDefault="004F2898" w:rsidP="00577BC1">
            <w:pPr>
              <w:pStyle w:val="TableText"/>
              <w:jc w:val="center"/>
            </w:pPr>
            <w:r w:rsidRPr="004B2CB4">
              <w:pict>
                <v:shape id="_x0000_i1074" type="#_x0000_t75" style="width:114.7pt;height:77.85pt">
                  <v:imagedata r:id="rId31" o:title=""/>
                </v:shape>
              </w:pict>
            </w:r>
          </w:p>
        </w:tc>
      </w:tr>
    </w:tbl>
    <w:p w:rsidR="004F2898" w:rsidRDefault="004F2898" w:rsidP="004F2898">
      <w:pPr>
        <w:pStyle w:val="ContinuedOnNextPa"/>
      </w:pPr>
      <w:r>
        <w:t>Continued on next page</w:t>
      </w:r>
    </w:p>
    <w:p w:rsidR="004F2898" w:rsidRDefault="004F2898" w:rsidP="004F2898">
      <w:pPr>
        <w:pStyle w:val="MapTitleContinued"/>
        <w:rPr>
          <w:b w:val="0"/>
          <w:sz w:val="24"/>
        </w:rPr>
      </w:pPr>
      <w:r w:rsidRPr="004F2898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Pr="004F2898">
        <w:t xml:space="preserve">, </w:t>
      </w:r>
      <w:r w:rsidRPr="004F2898">
        <w:rPr>
          <w:b w:val="0"/>
          <w:sz w:val="24"/>
        </w:rPr>
        <w:t>Continued</w:t>
      </w:r>
    </w:p>
    <w:p w:rsidR="004F2898" w:rsidRDefault="004F2898" w:rsidP="004F2898">
      <w:pPr>
        <w:pStyle w:val="BlockLine"/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9320"/>
      </w:tblGrid>
      <w:tr w:rsidR="004F2898">
        <w:tblPrEx>
          <w:tblCellMar>
            <w:top w:w="0" w:type="dxa"/>
            <w:bottom w:w="0" w:type="dxa"/>
          </w:tblCellMar>
        </w:tblPrEx>
        <w:tc>
          <w:tcPr>
            <w:tcW w:w="5000" w:type="pct"/>
            <w:shd w:val="clear" w:color="auto" w:fill="auto"/>
          </w:tcPr>
          <w:p w:rsidR="004F2898" w:rsidRDefault="004F2898" w:rsidP="004F2898">
            <w:pPr>
              <w:pStyle w:val="ContinuedTableLabe"/>
            </w:pPr>
            <w:fldSimple w:instr=" STYLEREF &quot;Block Label&quot; ">
              <w:r w:rsidR="00370D71">
                <w:rPr>
                  <w:noProof/>
                </w:rPr>
                <w:t>Registering Users for a Scheduled Offering</w:t>
              </w:r>
            </w:fldSimple>
            <w:r>
              <w:t xml:space="preserve"> </w:t>
            </w:r>
            <w:r w:rsidRPr="004F2898">
              <w:rPr>
                <w:b w:val="0"/>
              </w:rPr>
              <w:t>(continued)</w:t>
            </w:r>
          </w:p>
        </w:tc>
      </w:tr>
    </w:tbl>
    <w:p w:rsidR="004F2898" w:rsidRPr="004F2898" w:rsidRDefault="004F2898" w:rsidP="004F2898"/>
    <w:tbl>
      <w:tblPr>
        <w:tblW w:w="7500" w:type="dxa"/>
        <w:tblInd w:w="18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85"/>
        <w:gridCol w:w="6615"/>
      </w:tblGrid>
      <w:tr w:rsidR="004F2898" w:rsidTr="00577BC1">
        <w:tc>
          <w:tcPr>
            <w:tcW w:w="590" w:type="pct"/>
            <w:shd w:val="clear" w:color="auto" w:fill="auto"/>
          </w:tcPr>
          <w:p w:rsidR="004F2898" w:rsidRDefault="004F2898" w:rsidP="00661720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4F2898" w:rsidRDefault="004F2898" w:rsidP="00661720">
            <w:pPr>
              <w:pStyle w:val="TableHeaderText"/>
            </w:pPr>
            <w:r>
              <w:t>Action</w:t>
            </w:r>
          </w:p>
        </w:tc>
      </w:tr>
      <w:tr w:rsidR="00251919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251919" w:rsidRDefault="00251919" w:rsidP="00577BC1">
            <w:pPr>
              <w:pStyle w:val="TableText"/>
              <w:jc w:val="center"/>
            </w:pPr>
            <w:r>
              <w:t>1</w:t>
            </w:r>
            <w:r w:rsidR="004F2898">
              <w:t>1</w:t>
            </w:r>
            <w:r>
              <w:t>.</w:t>
            </w:r>
          </w:p>
        </w:tc>
        <w:tc>
          <w:tcPr>
            <w:tcW w:w="4410" w:type="pct"/>
            <w:shd w:val="clear" w:color="auto" w:fill="auto"/>
          </w:tcPr>
          <w:p w:rsidR="004F2898" w:rsidRDefault="00C16E83" w:rsidP="004F2898">
            <w:pPr>
              <w:pStyle w:val="TableText"/>
            </w:pPr>
            <w:r>
              <w:t>Click the checkbox</w:t>
            </w:r>
            <w:r w:rsidR="005234C8">
              <w:t>(es)</w:t>
            </w:r>
            <w:r>
              <w:t xml:space="preserve"> next to </w:t>
            </w:r>
            <w:r w:rsidRPr="00577BC1">
              <w:rPr>
                <w:b/>
              </w:rPr>
              <w:t xml:space="preserve">Email confirmations to: </w:t>
            </w:r>
            <w:r w:rsidR="005234C8">
              <w:t>to indicate which individuals should receive email confirmations</w:t>
            </w:r>
            <w:r>
              <w:t xml:space="preserve">. </w:t>
            </w:r>
          </w:p>
          <w:p w:rsidR="00CE40EF" w:rsidRDefault="00CE40EF" w:rsidP="004F2898">
            <w:pPr>
              <w:pStyle w:val="TableText"/>
            </w:pPr>
          </w:p>
          <w:p w:rsidR="00C16E83" w:rsidRDefault="00CE40EF" w:rsidP="00577BC1">
            <w:pPr>
              <w:pStyle w:val="TableText"/>
              <w:jc w:val="center"/>
            </w:pPr>
            <w:r w:rsidRPr="00AD670D">
              <w:pict>
                <v:shape id="_x0000_i1075" type="#_x0000_t75" style="width:319.8pt;height:104.65pt">
                  <v:imagedata r:id="rId54" o:title=""/>
                </v:shape>
              </w:pict>
            </w:r>
          </w:p>
          <w:p w:rsidR="005234C8" w:rsidRDefault="005234C8" w:rsidP="00577BC1">
            <w:pPr>
              <w:pStyle w:val="TableText"/>
              <w:jc w:val="center"/>
            </w:pPr>
          </w:p>
        </w:tc>
      </w:tr>
      <w:tr w:rsidR="00C16E83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C16E83" w:rsidRDefault="00C16E83" w:rsidP="00577BC1">
            <w:pPr>
              <w:pStyle w:val="TableText"/>
              <w:jc w:val="center"/>
            </w:pPr>
            <w:r>
              <w:t>12.</w:t>
            </w:r>
          </w:p>
        </w:tc>
        <w:tc>
          <w:tcPr>
            <w:tcW w:w="4410" w:type="pct"/>
            <w:shd w:val="clear" w:color="auto" w:fill="auto"/>
          </w:tcPr>
          <w:p w:rsidR="00C16E83" w:rsidRDefault="00C16E83" w:rsidP="004F2898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Add</w:t>
            </w:r>
            <w:r>
              <w:t xml:space="preserve"> </w:t>
            </w:r>
            <w:r w:rsidRPr="00A37301">
              <w:pict>
                <v:shape id="_x0000_i1076" type="#_x0000_t75" style="width:25.1pt;height:15.05pt">
                  <v:imagedata r:id="rId55" o:title=""/>
                </v:shape>
              </w:pict>
            </w:r>
            <w:r>
              <w:t xml:space="preserve"> button for each user to be added to the Scheduled Offering.</w:t>
            </w:r>
          </w:p>
          <w:p w:rsidR="00C16E83" w:rsidRDefault="00C16E83" w:rsidP="004F2898">
            <w:pPr>
              <w:pStyle w:val="TableText"/>
            </w:pPr>
          </w:p>
          <w:p w:rsidR="00C16E83" w:rsidRPr="00577BC1" w:rsidRDefault="00C16E83" w:rsidP="004F2898">
            <w:pPr>
              <w:pStyle w:val="TableText"/>
              <w:rPr>
                <w:i/>
              </w:rPr>
            </w:pPr>
            <w:r w:rsidRPr="00577BC1">
              <w:rPr>
                <w:i/>
              </w:rPr>
              <w:t xml:space="preserve">The user is added to the Scheduled Offering. </w:t>
            </w:r>
            <w:r w:rsidR="00FE79B0" w:rsidRPr="00577BC1">
              <w:rPr>
                <w:i/>
              </w:rPr>
              <w:t xml:space="preserve">Repeat to add multiple users to a class offering. </w:t>
            </w:r>
          </w:p>
        </w:tc>
      </w:tr>
    </w:tbl>
    <w:p w:rsidR="0043129B" w:rsidRDefault="0043129B" w:rsidP="0043129B">
      <w:pPr>
        <w:pStyle w:val="ContinuedOnNextPa"/>
      </w:pPr>
      <w:r>
        <w:t>Continued on next page</w:t>
      </w:r>
    </w:p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/>
    <w:p w:rsidR="00C16E83" w:rsidRDefault="00C16E83" w:rsidP="00C16E83">
      <w:pPr>
        <w:pStyle w:val="MapTitleContinued"/>
        <w:rPr>
          <w:b w:val="0"/>
          <w:sz w:val="24"/>
        </w:rPr>
      </w:pPr>
      <w:fldSimple w:instr=" STYLEREF &quot;Map Title&quot; ">
        <w:r w:rsidR="00370D71">
          <w:rPr>
            <w:noProof/>
          </w:rPr>
          <w:t>Basic Tasks for eLMS Administrators</w:t>
        </w:r>
      </w:fldSimple>
      <w:r w:rsidRPr="0096045C">
        <w:t xml:space="preserve">, </w:t>
      </w:r>
      <w:r w:rsidRPr="0096045C">
        <w:rPr>
          <w:b w:val="0"/>
          <w:sz w:val="24"/>
        </w:rPr>
        <w:t>Continued</w:t>
      </w:r>
    </w:p>
    <w:p w:rsidR="00C16E83" w:rsidRPr="0043129B" w:rsidRDefault="00C16E83" w:rsidP="00C16E83">
      <w:pPr>
        <w:pStyle w:val="BlockLine"/>
      </w:pPr>
      <w:r>
        <w:t xml:space="preserve"> </w:t>
      </w:r>
    </w:p>
    <w:tbl>
      <w:tblPr>
        <w:tblW w:w="0" w:type="auto"/>
        <w:tblLayout w:type="fixed"/>
        <w:tblLook w:val="0000"/>
      </w:tblPr>
      <w:tblGrid>
        <w:gridCol w:w="1728"/>
        <w:gridCol w:w="7740"/>
      </w:tblGrid>
      <w:tr w:rsidR="00C16E83" w:rsidRPr="0043129B">
        <w:tblPrEx>
          <w:tblCellMar>
            <w:top w:w="0" w:type="dxa"/>
            <w:bottom w:w="0" w:type="dxa"/>
          </w:tblCellMar>
        </w:tblPrEx>
        <w:tc>
          <w:tcPr>
            <w:tcW w:w="1728" w:type="dxa"/>
            <w:shd w:val="clear" w:color="auto" w:fill="auto"/>
          </w:tcPr>
          <w:p w:rsidR="00C16E83" w:rsidRPr="0043129B" w:rsidRDefault="002951C3" w:rsidP="00661720">
            <w:pPr>
              <w:pStyle w:val="Heading5"/>
            </w:pPr>
            <w:r>
              <w:t>Canceling</w:t>
            </w:r>
            <w:r w:rsidR="00C16E83">
              <w:t xml:space="preserve"> a Scheduled Offering</w:t>
            </w:r>
          </w:p>
        </w:tc>
        <w:tc>
          <w:tcPr>
            <w:tcW w:w="7740" w:type="dxa"/>
            <w:shd w:val="clear" w:color="auto" w:fill="auto"/>
          </w:tcPr>
          <w:p w:rsidR="00C16E83" w:rsidRPr="0043129B" w:rsidRDefault="00C16E83" w:rsidP="00661720">
            <w:pPr>
              <w:pStyle w:val="BlockText"/>
            </w:pPr>
            <w:r>
              <w:t xml:space="preserve">Follow the instructions below to </w:t>
            </w:r>
            <w:r w:rsidR="002951C3">
              <w:t>cancel</w:t>
            </w:r>
            <w:r>
              <w:t xml:space="preserve"> a Scheduled Offering. </w:t>
            </w:r>
          </w:p>
        </w:tc>
      </w:tr>
    </w:tbl>
    <w:p w:rsidR="00C16E83" w:rsidRPr="001E0B7C" w:rsidRDefault="00C16E83" w:rsidP="00C16E83">
      <w:pPr>
        <w:pStyle w:val="BlockLine"/>
        <w:rPr>
          <w:sz w:val="16"/>
          <w:szCs w:val="16"/>
        </w:rPr>
      </w:pPr>
    </w:p>
    <w:tbl>
      <w:tblPr>
        <w:tblW w:w="7500" w:type="dxa"/>
        <w:tblInd w:w="18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85"/>
        <w:gridCol w:w="6615"/>
      </w:tblGrid>
      <w:tr w:rsidR="00C16E83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C16E83" w:rsidRDefault="00C16E83" w:rsidP="00661720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C16E83" w:rsidRDefault="00C16E83" w:rsidP="00661720">
            <w:pPr>
              <w:pStyle w:val="TableHeaderText"/>
            </w:pPr>
            <w:r>
              <w:t>Action</w:t>
            </w:r>
          </w:p>
        </w:tc>
      </w:tr>
      <w:tr w:rsidR="00C16E83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C16E83" w:rsidRDefault="00C16E83" w:rsidP="00577BC1">
            <w:pPr>
              <w:pStyle w:val="TableText"/>
              <w:jc w:val="center"/>
            </w:pPr>
            <w:r>
              <w:t>1.</w:t>
            </w:r>
          </w:p>
        </w:tc>
        <w:tc>
          <w:tcPr>
            <w:tcW w:w="4410" w:type="pct"/>
            <w:shd w:val="clear" w:color="auto" w:fill="auto"/>
          </w:tcPr>
          <w:p w:rsidR="00C16E83" w:rsidRPr="00577BC1" w:rsidRDefault="00C16E83" w:rsidP="00661720">
            <w:pPr>
              <w:pStyle w:val="TableText"/>
              <w:rPr>
                <w:i/>
                <w:szCs w:val="24"/>
              </w:rPr>
            </w:pPr>
            <w:r>
              <w:t xml:space="preserve">From the eLMS home page, click the </w:t>
            </w:r>
            <w:r w:rsidRPr="00577BC1">
              <w:rPr>
                <w:b/>
              </w:rPr>
              <w:t>Learning</w:t>
            </w:r>
            <w:r>
              <w:t xml:space="preserve"> link. </w:t>
            </w:r>
            <w:r w:rsidRPr="00577BC1">
              <w:rPr>
                <w:i/>
                <w:szCs w:val="24"/>
              </w:rPr>
              <w:t xml:space="preserve"> </w:t>
            </w:r>
          </w:p>
          <w:p w:rsidR="00C16E83" w:rsidRPr="00577BC1" w:rsidRDefault="00C16E83" w:rsidP="00661720">
            <w:pPr>
              <w:pStyle w:val="TableText"/>
              <w:rPr>
                <w:i/>
                <w:sz w:val="16"/>
                <w:szCs w:val="16"/>
              </w:rPr>
            </w:pPr>
          </w:p>
          <w:p w:rsidR="00C16E83" w:rsidRPr="00577BC1" w:rsidRDefault="00C16E83" w:rsidP="00577BC1">
            <w:pPr>
              <w:pStyle w:val="TableText"/>
              <w:jc w:val="center"/>
              <w:rPr>
                <w:i/>
              </w:rPr>
            </w:pPr>
            <w:r w:rsidRPr="00577BC1">
              <w:rPr>
                <w:i/>
              </w:rPr>
              <w:pict>
                <v:shape id="_x0000_i1077" type="#_x0000_t75" style="width:246.15pt;height:83.7pt">
                  <v:imagedata r:id="rId37" o:title=""/>
                </v:shape>
              </w:pict>
            </w:r>
          </w:p>
          <w:p w:rsidR="00C16E83" w:rsidRPr="00577BC1" w:rsidRDefault="00C16E83" w:rsidP="00577BC1">
            <w:pPr>
              <w:pStyle w:val="TableText"/>
              <w:jc w:val="center"/>
              <w:rPr>
                <w:i/>
                <w:sz w:val="16"/>
                <w:szCs w:val="16"/>
              </w:rPr>
            </w:pPr>
          </w:p>
        </w:tc>
      </w:tr>
      <w:tr w:rsidR="00C16E83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C16E83" w:rsidRDefault="00C16E83" w:rsidP="00577BC1">
            <w:pPr>
              <w:pStyle w:val="TableText"/>
              <w:jc w:val="center"/>
            </w:pPr>
            <w:r>
              <w:t>2.</w:t>
            </w:r>
          </w:p>
        </w:tc>
        <w:tc>
          <w:tcPr>
            <w:tcW w:w="4410" w:type="pct"/>
            <w:shd w:val="clear" w:color="auto" w:fill="auto"/>
          </w:tcPr>
          <w:p w:rsidR="00C16E83" w:rsidRDefault="00C16E83" w:rsidP="00661720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Scheduled Offerings</w:t>
            </w:r>
            <w:r>
              <w:t xml:space="preserve"> link. </w:t>
            </w:r>
          </w:p>
          <w:p w:rsidR="00C16E83" w:rsidRPr="00577BC1" w:rsidRDefault="00C16E83" w:rsidP="00661720">
            <w:pPr>
              <w:pStyle w:val="TableText"/>
              <w:rPr>
                <w:sz w:val="16"/>
                <w:szCs w:val="16"/>
              </w:rPr>
            </w:pPr>
          </w:p>
          <w:p w:rsidR="00C16E83" w:rsidRDefault="00C16E83" w:rsidP="00577BC1">
            <w:pPr>
              <w:pStyle w:val="TableText"/>
              <w:jc w:val="center"/>
            </w:pPr>
            <w:r w:rsidRPr="002D1FFC">
              <w:pict>
                <v:shape id="_x0000_i1078" type="#_x0000_t75" style="width:169.1pt;height:120.55pt">
                  <v:imagedata r:id="rId38" o:title=""/>
                </v:shape>
              </w:pict>
            </w:r>
          </w:p>
          <w:p w:rsidR="00C16E83" w:rsidRPr="00577BC1" w:rsidRDefault="00C16E83" w:rsidP="00661720">
            <w:pPr>
              <w:pStyle w:val="TableText"/>
              <w:rPr>
                <w:sz w:val="8"/>
                <w:szCs w:val="8"/>
              </w:rPr>
            </w:pPr>
          </w:p>
          <w:p w:rsidR="005E4931" w:rsidRPr="00577BC1" w:rsidRDefault="005E4931" w:rsidP="00661720">
            <w:pPr>
              <w:pStyle w:val="TableText"/>
              <w:rPr>
                <w:sz w:val="8"/>
                <w:szCs w:val="8"/>
              </w:rPr>
            </w:pPr>
          </w:p>
        </w:tc>
      </w:tr>
      <w:tr w:rsidR="00C16E83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C16E83" w:rsidRDefault="00C16E83" w:rsidP="00577BC1">
            <w:pPr>
              <w:pStyle w:val="TableText"/>
              <w:jc w:val="center"/>
            </w:pPr>
            <w:r>
              <w:t>3.</w:t>
            </w:r>
          </w:p>
        </w:tc>
        <w:tc>
          <w:tcPr>
            <w:tcW w:w="4410" w:type="pct"/>
            <w:shd w:val="clear" w:color="auto" w:fill="auto"/>
          </w:tcPr>
          <w:p w:rsidR="00C16E83" w:rsidRDefault="00C16E83" w:rsidP="00661720">
            <w:pPr>
              <w:pStyle w:val="TableText"/>
            </w:pPr>
            <w:r>
              <w:t xml:space="preserve">Enter your search criteria/keywords in the field(s) in the Search section (you might need to scroll up to access the Search area). </w:t>
            </w:r>
          </w:p>
          <w:p w:rsidR="00C16E83" w:rsidRPr="00577BC1" w:rsidRDefault="00C16E83" w:rsidP="00661720">
            <w:pPr>
              <w:pStyle w:val="TableText"/>
              <w:rPr>
                <w:sz w:val="16"/>
                <w:szCs w:val="16"/>
              </w:rPr>
            </w:pPr>
          </w:p>
          <w:p w:rsidR="00C16E83" w:rsidRDefault="00FE79B0" w:rsidP="00661720">
            <w:pPr>
              <w:pStyle w:val="TableText"/>
            </w:pPr>
            <w:r w:rsidRPr="0008564A">
              <w:pict>
                <v:shape id="_x0000_i1079" type="#_x0000_t75" style="width:319.8pt;height:79.55pt">
                  <v:imagedata r:id="rId39" o:title=""/>
                </v:shape>
              </w:pict>
            </w:r>
          </w:p>
          <w:p w:rsidR="00FE79B0" w:rsidRPr="00577BC1" w:rsidRDefault="00FE79B0" w:rsidP="00FE79B0">
            <w:pPr>
              <w:pStyle w:val="TableText"/>
              <w:rPr>
                <w:sz w:val="8"/>
                <w:szCs w:val="8"/>
              </w:rPr>
            </w:pPr>
          </w:p>
          <w:p w:rsidR="00C16E83" w:rsidRDefault="00FE79B0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The quickest and most accurate way to search is to enter the </w:t>
            </w:r>
            <w:r w:rsidRPr="00577BC1">
              <w:rPr>
                <w:b/>
              </w:rPr>
              <w:t>Scheduled Offering ID</w:t>
            </w:r>
            <w:r>
              <w:t xml:space="preserve"> number in the </w:t>
            </w:r>
            <w:r w:rsidRPr="00577BC1">
              <w:rPr>
                <w:b/>
              </w:rPr>
              <w:t>Scheduled Offering ID</w:t>
            </w:r>
            <w:r>
              <w:t xml:space="preserve"> field.</w:t>
            </w:r>
          </w:p>
        </w:tc>
      </w:tr>
      <w:tr w:rsidR="002951C3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2951C3" w:rsidRDefault="002951C3" w:rsidP="00577BC1">
            <w:pPr>
              <w:pStyle w:val="TableText"/>
              <w:jc w:val="center"/>
            </w:pPr>
            <w:r>
              <w:t>4.</w:t>
            </w:r>
          </w:p>
        </w:tc>
        <w:tc>
          <w:tcPr>
            <w:tcW w:w="4410" w:type="pct"/>
            <w:shd w:val="clear" w:color="auto" w:fill="auto"/>
          </w:tcPr>
          <w:p w:rsidR="002951C3" w:rsidRDefault="002951C3" w:rsidP="002951C3">
            <w:pPr>
              <w:pStyle w:val="TableText"/>
            </w:pPr>
            <w:r>
              <w:t xml:space="preserve">Click </w:t>
            </w:r>
            <w:r w:rsidRPr="00577BC1">
              <w:rPr>
                <w:b/>
              </w:rPr>
              <w:t>Search</w:t>
            </w:r>
            <w:r>
              <w:t xml:space="preserve">. </w:t>
            </w:r>
          </w:p>
          <w:p w:rsidR="002951C3" w:rsidRDefault="002951C3" w:rsidP="00577BC1">
            <w:pPr>
              <w:pStyle w:val="TableText"/>
              <w:jc w:val="center"/>
            </w:pPr>
            <w:r w:rsidRPr="002D1FFC">
              <w:pict>
                <v:shape id="_x0000_i1080" type="#_x0000_t75" style="width:148.2pt;height:62.8pt">
                  <v:imagedata r:id="rId40" o:title=""/>
                </v:shape>
              </w:pict>
            </w:r>
          </w:p>
          <w:p w:rsidR="002951C3" w:rsidRPr="00577BC1" w:rsidRDefault="002951C3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  <w:p w:rsidR="002951C3" w:rsidRDefault="002951C3" w:rsidP="002951C3">
            <w:pPr>
              <w:pStyle w:val="TableText"/>
            </w:pPr>
            <w:r w:rsidRPr="00577BC1">
              <w:rPr>
                <w:i/>
              </w:rPr>
              <w:t xml:space="preserve">The </w:t>
            </w:r>
            <w:r w:rsidR="00FE79B0" w:rsidRPr="00577BC1">
              <w:rPr>
                <w:i/>
              </w:rPr>
              <w:t>s</w:t>
            </w:r>
            <w:r w:rsidRPr="00577BC1">
              <w:rPr>
                <w:i/>
              </w:rPr>
              <w:t>earch results display.</w:t>
            </w:r>
          </w:p>
        </w:tc>
      </w:tr>
    </w:tbl>
    <w:p w:rsidR="002951C3" w:rsidRDefault="002951C3" w:rsidP="002951C3">
      <w:pPr>
        <w:pStyle w:val="ContinuedOnNextPa"/>
      </w:pPr>
      <w:r>
        <w:t>Continued on next page</w:t>
      </w:r>
    </w:p>
    <w:p w:rsidR="002951C3" w:rsidRDefault="002951C3" w:rsidP="002951C3">
      <w:pPr>
        <w:pStyle w:val="MapTitleContinued"/>
        <w:rPr>
          <w:b w:val="0"/>
          <w:sz w:val="24"/>
        </w:rPr>
      </w:pPr>
      <w:r w:rsidRPr="002951C3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Pr="002951C3">
        <w:t xml:space="preserve">, </w:t>
      </w:r>
      <w:r w:rsidRPr="002951C3">
        <w:rPr>
          <w:b w:val="0"/>
          <w:sz w:val="24"/>
        </w:rPr>
        <w:t>Continued</w:t>
      </w:r>
    </w:p>
    <w:p w:rsidR="002951C3" w:rsidRPr="00964FC4" w:rsidRDefault="002951C3" w:rsidP="002951C3">
      <w:pPr>
        <w:pStyle w:val="BlockLine"/>
        <w:rPr>
          <w:sz w:val="8"/>
          <w:szCs w:val="8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2951C3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2951C3" w:rsidRDefault="002951C3" w:rsidP="002951C3">
            <w:pPr>
              <w:pStyle w:val="ContinuedTableLabe"/>
            </w:pPr>
            <w:fldSimple w:instr=" STYLEREF &quot;Block Label&quot; ">
              <w:r w:rsidR="00370D71">
                <w:rPr>
                  <w:noProof/>
                </w:rPr>
                <w:t>Canceling a Scheduled Offering</w:t>
              </w:r>
            </w:fldSimple>
            <w:r>
              <w:t xml:space="preserve"> </w:t>
            </w:r>
            <w:r w:rsidRPr="002951C3">
              <w:rPr>
                <w:b w:val="0"/>
              </w:rPr>
              <w:t>(continued)</w:t>
            </w:r>
          </w:p>
        </w:tc>
      </w:tr>
      <w:tr w:rsidR="002951C3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2951C3" w:rsidRDefault="002951C3" w:rsidP="00661720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2951C3" w:rsidRDefault="002951C3" w:rsidP="00661720">
            <w:pPr>
              <w:pStyle w:val="TableHeaderText"/>
            </w:pPr>
            <w:r>
              <w:t>Action</w:t>
            </w:r>
          </w:p>
        </w:tc>
      </w:tr>
      <w:tr w:rsidR="00C16E83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C16E83" w:rsidRDefault="00964FC4" w:rsidP="00577BC1">
            <w:pPr>
              <w:pStyle w:val="TableText"/>
              <w:jc w:val="center"/>
            </w:pPr>
            <w:r>
              <w:t>5</w:t>
            </w:r>
            <w:r w:rsidR="00C16E83">
              <w:t>.</w:t>
            </w:r>
          </w:p>
        </w:tc>
        <w:tc>
          <w:tcPr>
            <w:tcW w:w="4410" w:type="pct"/>
            <w:shd w:val="clear" w:color="auto" w:fill="auto"/>
          </w:tcPr>
          <w:p w:rsidR="00C16E83" w:rsidRDefault="00964FC4" w:rsidP="00661720">
            <w:pPr>
              <w:pStyle w:val="TableText"/>
            </w:pPr>
            <w:r>
              <w:t xml:space="preserve">Scroll down to the </w:t>
            </w:r>
            <w:r w:rsidRPr="00577BC1">
              <w:rPr>
                <w:b/>
              </w:rPr>
              <w:t>Cancel the Scheduled Offering</w:t>
            </w:r>
            <w:r>
              <w:t xml:space="preserve"> link. </w:t>
            </w:r>
          </w:p>
        </w:tc>
      </w:tr>
      <w:tr w:rsidR="00964FC4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964FC4" w:rsidRDefault="00964FC4" w:rsidP="00577BC1">
            <w:pPr>
              <w:pStyle w:val="TableText"/>
              <w:jc w:val="center"/>
            </w:pPr>
            <w:r>
              <w:t>6.</w:t>
            </w:r>
          </w:p>
        </w:tc>
        <w:tc>
          <w:tcPr>
            <w:tcW w:w="4410" w:type="pct"/>
            <w:shd w:val="clear" w:color="auto" w:fill="auto"/>
          </w:tcPr>
          <w:p w:rsidR="00964FC4" w:rsidRDefault="00964FC4" w:rsidP="00661720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Cancel the Scheduled Offering</w:t>
            </w:r>
            <w:r>
              <w:t xml:space="preserve"> link. </w:t>
            </w:r>
          </w:p>
          <w:p w:rsidR="00964FC4" w:rsidRDefault="00964FC4" w:rsidP="00661720">
            <w:pPr>
              <w:pStyle w:val="TableText"/>
            </w:pPr>
          </w:p>
          <w:p w:rsidR="00964FC4" w:rsidRDefault="00964FC4" w:rsidP="00661720">
            <w:pPr>
              <w:pStyle w:val="TableText"/>
            </w:pPr>
            <w:r w:rsidRPr="00A37301">
              <w:pict>
                <v:shape id="_x0000_i1081" type="#_x0000_t75" style="width:269.6pt;height:31pt">
                  <v:imagedata r:id="rId56" o:title=""/>
                </v:shape>
              </w:pict>
            </w:r>
          </w:p>
          <w:p w:rsidR="00964FC4" w:rsidRPr="00577BC1" w:rsidRDefault="00964FC4" w:rsidP="00661720">
            <w:pPr>
              <w:pStyle w:val="TableText"/>
              <w:rPr>
                <w:sz w:val="8"/>
                <w:szCs w:val="8"/>
              </w:rPr>
            </w:pPr>
          </w:p>
        </w:tc>
      </w:tr>
      <w:tr w:rsidR="00964FC4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964FC4" w:rsidRDefault="00964FC4" w:rsidP="00577BC1">
            <w:pPr>
              <w:pStyle w:val="TableText"/>
              <w:jc w:val="center"/>
            </w:pPr>
            <w:r>
              <w:t>7.</w:t>
            </w:r>
          </w:p>
        </w:tc>
        <w:tc>
          <w:tcPr>
            <w:tcW w:w="4410" w:type="pct"/>
            <w:shd w:val="clear" w:color="auto" w:fill="auto"/>
          </w:tcPr>
          <w:p w:rsidR="00964FC4" w:rsidRDefault="00964FC4" w:rsidP="00661720">
            <w:pPr>
              <w:pStyle w:val="TableText"/>
            </w:pPr>
            <w:r>
              <w:t xml:space="preserve">Leave the default Cancellation Date and click </w:t>
            </w:r>
            <w:r w:rsidRPr="00A37301">
              <w:pict>
                <v:shape id="_x0000_i1082" type="#_x0000_t75" style="width:28.45pt;height:15.05pt">
                  <v:imagedata r:id="rId57" o:title=""/>
                </v:shape>
              </w:pict>
            </w:r>
            <w:r>
              <w:t xml:space="preserve">. </w:t>
            </w:r>
          </w:p>
        </w:tc>
      </w:tr>
      <w:tr w:rsidR="00964FC4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964FC4" w:rsidRDefault="00964FC4" w:rsidP="00577BC1">
            <w:pPr>
              <w:pStyle w:val="TableText"/>
              <w:jc w:val="center"/>
            </w:pPr>
            <w:r>
              <w:t>8.</w:t>
            </w:r>
          </w:p>
        </w:tc>
        <w:tc>
          <w:tcPr>
            <w:tcW w:w="4410" w:type="pct"/>
            <w:shd w:val="clear" w:color="auto" w:fill="auto"/>
          </w:tcPr>
          <w:p w:rsidR="00964FC4" w:rsidRDefault="00964FC4" w:rsidP="00964FC4">
            <w:r w:rsidRPr="00964FC4">
              <w:t xml:space="preserve">Check the appropriate checkboxes to add registered users to the item request list, send email notifications, and/or inactivate the </w:t>
            </w:r>
            <w:r>
              <w:t>S</w:t>
            </w:r>
            <w:r w:rsidRPr="00964FC4">
              <w:t xml:space="preserve">cheduled </w:t>
            </w:r>
            <w:r>
              <w:t>O</w:t>
            </w:r>
            <w:r w:rsidRPr="00964FC4">
              <w:t>ffering.</w:t>
            </w:r>
          </w:p>
          <w:p w:rsidR="00964FC4" w:rsidRPr="00577BC1" w:rsidRDefault="00964FC4" w:rsidP="00964FC4">
            <w:pPr>
              <w:rPr>
                <w:szCs w:val="20"/>
              </w:rPr>
            </w:pPr>
          </w:p>
        </w:tc>
      </w:tr>
      <w:tr w:rsidR="00AE7FA7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AE7FA7" w:rsidRDefault="00AE7FA7" w:rsidP="00577BC1">
            <w:pPr>
              <w:pStyle w:val="TableText"/>
              <w:jc w:val="center"/>
            </w:pPr>
            <w:r>
              <w:t>9.</w:t>
            </w:r>
          </w:p>
        </w:tc>
        <w:tc>
          <w:tcPr>
            <w:tcW w:w="4410" w:type="pct"/>
            <w:shd w:val="clear" w:color="auto" w:fill="auto"/>
          </w:tcPr>
          <w:p w:rsidR="00AE7FA7" w:rsidRPr="00964FC4" w:rsidRDefault="00AE7FA7" w:rsidP="00964FC4">
            <w:r>
              <w:t xml:space="preserve">Click </w:t>
            </w:r>
            <w:r w:rsidRPr="00577BC1">
              <w:rPr>
                <w:szCs w:val="20"/>
              </w:rPr>
              <w:pict>
                <v:shape id="_x0000_i1083" type="#_x0000_t75" style="width:28.45pt;height:15.05pt">
                  <v:imagedata r:id="rId57" o:title=""/>
                </v:shape>
              </w:pict>
            </w:r>
            <w:r>
              <w:t>.</w:t>
            </w:r>
          </w:p>
        </w:tc>
      </w:tr>
      <w:tr w:rsidR="00AE7FA7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AE7FA7" w:rsidRDefault="00AE7FA7" w:rsidP="00577BC1">
            <w:pPr>
              <w:pStyle w:val="TableText"/>
              <w:jc w:val="center"/>
            </w:pPr>
            <w:r>
              <w:t>10.</w:t>
            </w:r>
          </w:p>
        </w:tc>
        <w:tc>
          <w:tcPr>
            <w:tcW w:w="4410" w:type="pct"/>
            <w:shd w:val="clear" w:color="auto" w:fill="auto"/>
          </w:tcPr>
          <w:p w:rsidR="00AE7FA7" w:rsidRDefault="00AE7FA7" w:rsidP="00964FC4">
            <w:r>
              <w:t xml:space="preserve">Click </w:t>
            </w:r>
            <w:r>
              <w:pict>
                <v:shape id="_x0000_i1084" type="#_x0000_t75" style="width:32.65pt;height:15.05pt">
                  <v:imagedata r:id="rId58" o:title=""/>
                </v:shape>
              </w:pict>
            </w:r>
            <w:r>
              <w:t xml:space="preserve">. </w:t>
            </w:r>
          </w:p>
          <w:p w:rsidR="00AE7FA7" w:rsidRDefault="00AE7FA7" w:rsidP="00964FC4"/>
          <w:p w:rsidR="00AE7FA7" w:rsidRPr="00577BC1" w:rsidRDefault="00AE7FA7" w:rsidP="00964FC4">
            <w:pPr>
              <w:rPr>
                <w:i/>
              </w:rPr>
            </w:pPr>
            <w:r w:rsidRPr="00577BC1">
              <w:rPr>
                <w:i/>
              </w:rPr>
              <w:t xml:space="preserve">The Scheduled Offering is canceled. </w:t>
            </w:r>
          </w:p>
        </w:tc>
      </w:tr>
    </w:tbl>
    <w:p w:rsidR="00C16E83" w:rsidRDefault="00C16E83" w:rsidP="00C16E83">
      <w:pPr>
        <w:pStyle w:val="ContinuedOnNextPa"/>
      </w:pPr>
      <w:r>
        <w:t>Continued on next page</w:t>
      </w:r>
    </w:p>
    <w:p w:rsidR="00734DE6" w:rsidRDefault="00C16E83" w:rsidP="00734DE6">
      <w:pPr>
        <w:pStyle w:val="MapTitleContinued"/>
        <w:rPr>
          <w:b w:val="0"/>
          <w:sz w:val="24"/>
        </w:rPr>
      </w:pPr>
      <w:r w:rsidRPr="0043129B">
        <w:br w:type="page"/>
      </w:r>
      <w:fldSimple w:instr=" STYLEREF &quot;Map Title&quot; ">
        <w:r w:rsidR="00370D71">
          <w:rPr>
            <w:noProof/>
          </w:rPr>
          <w:t>Basic Tasks for eLMS Administrators</w:t>
        </w:r>
      </w:fldSimple>
      <w:r w:rsidR="00734DE6" w:rsidRPr="0096045C">
        <w:t xml:space="preserve">, </w:t>
      </w:r>
      <w:r w:rsidR="00734DE6" w:rsidRPr="0096045C">
        <w:rPr>
          <w:b w:val="0"/>
          <w:sz w:val="24"/>
        </w:rPr>
        <w:t>Continued</w:t>
      </w:r>
    </w:p>
    <w:p w:rsidR="00734DE6" w:rsidRPr="00E67B21" w:rsidRDefault="00734DE6" w:rsidP="00734DE6">
      <w:pPr>
        <w:pStyle w:val="BlockLine"/>
        <w:rPr>
          <w:sz w:val="16"/>
          <w:szCs w:val="16"/>
        </w:rPr>
      </w:pPr>
      <w:r>
        <w:t xml:space="preserve"> </w:t>
      </w:r>
    </w:p>
    <w:tbl>
      <w:tblPr>
        <w:tblW w:w="0" w:type="auto"/>
        <w:tblLayout w:type="fixed"/>
        <w:tblLook w:val="0000"/>
      </w:tblPr>
      <w:tblGrid>
        <w:gridCol w:w="1728"/>
        <w:gridCol w:w="7740"/>
      </w:tblGrid>
      <w:tr w:rsidR="00734DE6" w:rsidRPr="0043129B">
        <w:tblPrEx>
          <w:tblCellMar>
            <w:top w:w="0" w:type="dxa"/>
            <w:bottom w:w="0" w:type="dxa"/>
          </w:tblCellMar>
        </w:tblPrEx>
        <w:tc>
          <w:tcPr>
            <w:tcW w:w="1728" w:type="dxa"/>
            <w:shd w:val="clear" w:color="auto" w:fill="auto"/>
          </w:tcPr>
          <w:p w:rsidR="00734DE6" w:rsidRPr="0043129B" w:rsidRDefault="00734DE6" w:rsidP="00661720">
            <w:pPr>
              <w:pStyle w:val="Heading5"/>
            </w:pPr>
            <w:r>
              <w:t>Printing Rosters</w:t>
            </w:r>
          </w:p>
        </w:tc>
        <w:tc>
          <w:tcPr>
            <w:tcW w:w="7740" w:type="dxa"/>
            <w:shd w:val="clear" w:color="auto" w:fill="auto"/>
          </w:tcPr>
          <w:p w:rsidR="00734DE6" w:rsidRPr="0043129B" w:rsidRDefault="00734DE6" w:rsidP="00661720">
            <w:pPr>
              <w:pStyle w:val="BlockText"/>
            </w:pPr>
            <w:r>
              <w:t>Fo</w:t>
            </w:r>
            <w:r w:rsidR="00170D55">
              <w:t>llow the instructions below to print</w:t>
            </w:r>
            <w:r>
              <w:t xml:space="preserve"> </w:t>
            </w:r>
            <w:r w:rsidR="00170D55">
              <w:t xml:space="preserve">Roster for </w:t>
            </w:r>
            <w:r>
              <w:t xml:space="preserve">a Scheduled Offering. </w:t>
            </w:r>
          </w:p>
        </w:tc>
      </w:tr>
    </w:tbl>
    <w:p w:rsidR="00734DE6" w:rsidRPr="001E0B7C" w:rsidRDefault="00734DE6" w:rsidP="00734DE6">
      <w:pPr>
        <w:pStyle w:val="BlockLine"/>
        <w:rPr>
          <w:sz w:val="16"/>
          <w:szCs w:val="16"/>
        </w:rPr>
      </w:pPr>
    </w:p>
    <w:tbl>
      <w:tblPr>
        <w:tblW w:w="7500" w:type="dxa"/>
        <w:tblInd w:w="18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85"/>
        <w:gridCol w:w="6615"/>
      </w:tblGrid>
      <w:tr w:rsidR="00734DE6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734DE6" w:rsidRDefault="00734DE6" w:rsidP="00661720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734DE6" w:rsidRDefault="00734DE6" w:rsidP="00661720">
            <w:pPr>
              <w:pStyle w:val="TableHeaderText"/>
            </w:pPr>
            <w:r>
              <w:t>Action</w:t>
            </w:r>
          </w:p>
        </w:tc>
      </w:tr>
      <w:tr w:rsidR="00734DE6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734DE6" w:rsidRDefault="00734DE6" w:rsidP="00577BC1">
            <w:pPr>
              <w:pStyle w:val="TableText"/>
              <w:jc w:val="center"/>
            </w:pPr>
            <w:r>
              <w:t>1.</w:t>
            </w:r>
          </w:p>
        </w:tc>
        <w:tc>
          <w:tcPr>
            <w:tcW w:w="4410" w:type="pct"/>
            <w:shd w:val="clear" w:color="auto" w:fill="auto"/>
          </w:tcPr>
          <w:p w:rsidR="00734DE6" w:rsidRPr="00577BC1" w:rsidRDefault="00734DE6" w:rsidP="00661720">
            <w:pPr>
              <w:pStyle w:val="TableText"/>
              <w:rPr>
                <w:i/>
                <w:szCs w:val="24"/>
              </w:rPr>
            </w:pPr>
            <w:r>
              <w:t xml:space="preserve">From the eLMS home page, click the </w:t>
            </w:r>
            <w:r w:rsidR="0088034B" w:rsidRPr="00577BC1">
              <w:rPr>
                <w:b/>
              </w:rPr>
              <w:t>Reports</w:t>
            </w:r>
            <w:r>
              <w:t xml:space="preserve"> link. </w:t>
            </w:r>
            <w:r w:rsidRPr="00577BC1">
              <w:rPr>
                <w:i/>
                <w:szCs w:val="24"/>
              </w:rPr>
              <w:t xml:space="preserve"> </w:t>
            </w:r>
          </w:p>
          <w:p w:rsidR="00734DE6" w:rsidRPr="00577BC1" w:rsidRDefault="00734DE6" w:rsidP="00661720">
            <w:pPr>
              <w:pStyle w:val="TableText"/>
              <w:rPr>
                <w:i/>
                <w:sz w:val="16"/>
                <w:szCs w:val="16"/>
              </w:rPr>
            </w:pPr>
          </w:p>
          <w:p w:rsidR="00734DE6" w:rsidRPr="00577BC1" w:rsidRDefault="00734DE6" w:rsidP="00577BC1">
            <w:pPr>
              <w:pStyle w:val="TableText"/>
              <w:jc w:val="center"/>
              <w:rPr>
                <w:i/>
              </w:rPr>
            </w:pPr>
            <w:r w:rsidRPr="00577BC1">
              <w:rPr>
                <w:i/>
              </w:rPr>
              <w:pict>
                <v:shape id="_x0000_i1085" type="#_x0000_t75" style="width:319.8pt;height:70.35pt">
                  <v:imagedata r:id="rId59" o:title=""/>
                </v:shape>
              </w:pict>
            </w:r>
          </w:p>
          <w:p w:rsidR="00734DE6" w:rsidRPr="00577BC1" w:rsidRDefault="00734DE6" w:rsidP="00577BC1">
            <w:pPr>
              <w:pStyle w:val="TableText"/>
              <w:jc w:val="center"/>
              <w:rPr>
                <w:i/>
                <w:sz w:val="8"/>
                <w:szCs w:val="8"/>
              </w:rPr>
            </w:pPr>
          </w:p>
          <w:p w:rsidR="0088034B" w:rsidRPr="00577BC1" w:rsidRDefault="0088034B" w:rsidP="0088034B">
            <w:pPr>
              <w:pStyle w:val="TableText"/>
              <w:rPr>
                <w:i/>
                <w:szCs w:val="24"/>
              </w:rPr>
            </w:pPr>
            <w:r w:rsidRPr="00577BC1">
              <w:rPr>
                <w:i/>
                <w:szCs w:val="24"/>
              </w:rPr>
              <w:t xml:space="preserve">The </w:t>
            </w:r>
            <w:r w:rsidRPr="00577BC1">
              <w:rPr>
                <w:b/>
                <w:i/>
                <w:szCs w:val="24"/>
              </w:rPr>
              <w:t>Reports</w:t>
            </w:r>
            <w:r w:rsidRPr="00577BC1">
              <w:rPr>
                <w:i/>
                <w:szCs w:val="24"/>
              </w:rPr>
              <w:t xml:space="preserve"> page appears. </w:t>
            </w:r>
          </w:p>
        </w:tc>
      </w:tr>
      <w:tr w:rsidR="00734DE6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734DE6" w:rsidRDefault="00734DE6" w:rsidP="00577BC1">
            <w:pPr>
              <w:pStyle w:val="TableText"/>
              <w:jc w:val="center"/>
            </w:pPr>
            <w:r>
              <w:t>2.</w:t>
            </w:r>
          </w:p>
        </w:tc>
        <w:tc>
          <w:tcPr>
            <w:tcW w:w="4410" w:type="pct"/>
            <w:shd w:val="clear" w:color="auto" w:fill="auto"/>
          </w:tcPr>
          <w:p w:rsidR="00734DE6" w:rsidRDefault="007A4965" w:rsidP="00661720">
            <w:pPr>
              <w:pStyle w:val="TableText"/>
            </w:pPr>
            <w:r>
              <w:t xml:space="preserve">Enter roster in the </w:t>
            </w:r>
            <w:r w:rsidRPr="00577BC1">
              <w:rPr>
                <w:b/>
              </w:rPr>
              <w:t>Search</w:t>
            </w:r>
            <w:r>
              <w:t xml:space="preserve"> field. </w:t>
            </w:r>
          </w:p>
          <w:p w:rsidR="00734DE6" w:rsidRPr="00577BC1" w:rsidRDefault="00734DE6" w:rsidP="00661720">
            <w:pPr>
              <w:pStyle w:val="TableText"/>
              <w:rPr>
                <w:sz w:val="16"/>
                <w:szCs w:val="16"/>
              </w:rPr>
            </w:pPr>
          </w:p>
          <w:p w:rsidR="00734DE6" w:rsidRDefault="007A4965" w:rsidP="00577BC1">
            <w:pPr>
              <w:pStyle w:val="TableText"/>
              <w:jc w:val="center"/>
            </w:pPr>
            <w:r w:rsidRPr="00A37301">
              <w:pict>
                <v:shape id="_x0000_i1086" type="#_x0000_t75" style="width:164.1pt;height:87.9pt">
                  <v:imagedata r:id="rId60" o:title=""/>
                </v:shape>
              </w:pict>
            </w:r>
          </w:p>
          <w:p w:rsidR="00734DE6" w:rsidRPr="00577BC1" w:rsidRDefault="00734DE6" w:rsidP="00661720">
            <w:pPr>
              <w:pStyle w:val="TableText"/>
              <w:rPr>
                <w:sz w:val="8"/>
                <w:szCs w:val="8"/>
              </w:rPr>
            </w:pPr>
          </w:p>
        </w:tc>
      </w:tr>
      <w:tr w:rsidR="00170D55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170D55" w:rsidRDefault="00170D55" w:rsidP="00577BC1">
            <w:pPr>
              <w:pStyle w:val="TableText"/>
              <w:jc w:val="center"/>
            </w:pPr>
            <w:r>
              <w:t>3.</w:t>
            </w:r>
          </w:p>
        </w:tc>
        <w:tc>
          <w:tcPr>
            <w:tcW w:w="4410" w:type="pct"/>
            <w:shd w:val="clear" w:color="auto" w:fill="auto"/>
          </w:tcPr>
          <w:p w:rsidR="00170D55" w:rsidRDefault="00E67B21" w:rsidP="00661720">
            <w:pPr>
              <w:pStyle w:val="TableText"/>
            </w:pPr>
            <w:r>
              <w:t xml:space="preserve">Under </w:t>
            </w:r>
            <w:r w:rsidRPr="00577BC1">
              <w:rPr>
                <w:b/>
              </w:rPr>
              <w:t>Application</w:t>
            </w:r>
            <w:r>
              <w:t xml:space="preserve">, check the box next to </w:t>
            </w:r>
            <w:r w:rsidRPr="00577BC1">
              <w:rPr>
                <w:b/>
              </w:rPr>
              <w:t>Admin</w:t>
            </w:r>
            <w:r>
              <w:t xml:space="preserve">. </w:t>
            </w:r>
          </w:p>
          <w:p w:rsidR="00E67B21" w:rsidRPr="00577BC1" w:rsidRDefault="00E67B21" w:rsidP="00661720">
            <w:pPr>
              <w:pStyle w:val="TableText"/>
              <w:rPr>
                <w:sz w:val="8"/>
                <w:szCs w:val="8"/>
              </w:rPr>
            </w:pPr>
          </w:p>
          <w:p w:rsidR="00E67B21" w:rsidRDefault="00E67B21" w:rsidP="00577BC1">
            <w:pPr>
              <w:pStyle w:val="TableText"/>
              <w:jc w:val="center"/>
            </w:pPr>
            <w:r w:rsidRPr="00AD670D">
              <w:pict>
                <v:shape id="_x0000_i1087" type="#_x0000_t75" style="width:152.35pt;height:119.7pt">
                  <v:imagedata r:id="rId61" o:title=""/>
                </v:shape>
              </w:pict>
            </w:r>
          </w:p>
        </w:tc>
      </w:tr>
      <w:tr w:rsidR="00734DE6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734DE6" w:rsidRDefault="00170D55" w:rsidP="00577BC1">
            <w:pPr>
              <w:pStyle w:val="TableText"/>
              <w:jc w:val="center"/>
            </w:pPr>
            <w:r>
              <w:t>4</w:t>
            </w:r>
            <w:r w:rsidR="00734DE6">
              <w:t>.</w:t>
            </w:r>
          </w:p>
        </w:tc>
        <w:tc>
          <w:tcPr>
            <w:tcW w:w="4410" w:type="pct"/>
            <w:shd w:val="clear" w:color="auto" w:fill="auto"/>
          </w:tcPr>
          <w:p w:rsidR="00734DE6" w:rsidRDefault="007A4965" w:rsidP="00661720">
            <w:pPr>
              <w:pStyle w:val="TableText"/>
            </w:pPr>
            <w:r>
              <w:t xml:space="preserve">Click </w:t>
            </w:r>
            <w:r w:rsidRPr="00577BC1">
              <w:rPr>
                <w:b/>
              </w:rPr>
              <w:pict>
                <v:shape id="_x0000_i1088" type="#_x0000_t75" style="width:46.05pt;height:16.75pt">
                  <v:imagedata r:id="rId62" o:title=""/>
                </v:shape>
              </w:pict>
            </w:r>
            <w:r>
              <w:t>.</w:t>
            </w:r>
          </w:p>
          <w:p w:rsidR="00734DE6" w:rsidRPr="00577BC1" w:rsidRDefault="00734DE6" w:rsidP="00661720">
            <w:pPr>
              <w:pStyle w:val="TableText"/>
              <w:rPr>
                <w:sz w:val="8"/>
                <w:szCs w:val="8"/>
              </w:rPr>
            </w:pPr>
          </w:p>
        </w:tc>
      </w:tr>
      <w:tr w:rsidR="00734DE6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734DE6" w:rsidRDefault="00170D55" w:rsidP="00577BC1">
            <w:pPr>
              <w:pStyle w:val="TableText"/>
              <w:jc w:val="center"/>
            </w:pPr>
            <w:r>
              <w:t>5</w:t>
            </w:r>
            <w:r w:rsidR="00734DE6">
              <w:t>.</w:t>
            </w:r>
          </w:p>
        </w:tc>
        <w:tc>
          <w:tcPr>
            <w:tcW w:w="4410" w:type="pct"/>
            <w:shd w:val="clear" w:color="auto" w:fill="auto"/>
          </w:tcPr>
          <w:p w:rsidR="001C4812" w:rsidRDefault="00734DE6" w:rsidP="00661720">
            <w:pPr>
              <w:pStyle w:val="TableText"/>
            </w:pPr>
            <w:r>
              <w:t xml:space="preserve">Click </w:t>
            </w:r>
            <w:r w:rsidR="001C4812">
              <w:t xml:space="preserve">the </w:t>
            </w:r>
            <w:r w:rsidR="001C4812" w:rsidRPr="00577BC1">
              <w:rPr>
                <w:b/>
              </w:rPr>
              <w:t>Scheduled Offering Roster</w:t>
            </w:r>
            <w:r w:rsidR="001C4812">
              <w:t xml:space="preserve"> link. </w:t>
            </w:r>
          </w:p>
          <w:p w:rsidR="00734DE6" w:rsidRPr="00577BC1" w:rsidRDefault="00734DE6" w:rsidP="00661720">
            <w:pPr>
              <w:pStyle w:val="TableText"/>
              <w:rPr>
                <w:sz w:val="8"/>
                <w:szCs w:val="8"/>
              </w:rPr>
            </w:pPr>
            <w:r>
              <w:t xml:space="preserve"> </w:t>
            </w:r>
          </w:p>
          <w:p w:rsidR="001C4812" w:rsidRDefault="001C4812" w:rsidP="00577BC1">
            <w:pPr>
              <w:pStyle w:val="TableText"/>
              <w:jc w:val="center"/>
            </w:pPr>
            <w:r w:rsidRPr="00A37301">
              <w:pict>
                <v:shape id="_x0000_i1089" type="#_x0000_t75" style="width:293.85pt;height:145.65pt">
                  <v:imagedata r:id="rId63" o:title=""/>
                </v:shape>
              </w:pict>
            </w:r>
          </w:p>
          <w:p w:rsidR="00C320EF" w:rsidRPr="00577BC1" w:rsidRDefault="00C320EF" w:rsidP="00577BC1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</w:tr>
    </w:tbl>
    <w:p w:rsidR="00370D71" w:rsidRDefault="00370D71" w:rsidP="00370D71">
      <w:pPr>
        <w:pStyle w:val="ContinuedOnNextPa"/>
      </w:pPr>
      <w:r>
        <w:t>Continued on next page</w:t>
      </w:r>
    </w:p>
    <w:p w:rsidR="00370D71" w:rsidRDefault="00370D71" w:rsidP="00370D71">
      <w:pPr>
        <w:pStyle w:val="MapTitleContinued"/>
        <w:rPr>
          <w:b w:val="0"/>
          <w:sz w:val="24"/>
        </w:rPr>
      </w:pPr>
      <w:r w:rsidRPr="00370D71">
        <w:br w:type="page"/>
      </w:r>
      <w:fldSimple w:instr=" STYLEREF &quot;Map Title&quot; ">
        <w:r w:rsidRPr="00370D71">
          <w:rPr>
            <w:noProof/>
          </w:rPr>
          <w:t>Basic Tasks for eLMS Administrators</w:t>
        </w:r>
      </w:fldSimple>
      <w:r w:rsidRPr="00370D71">
        <w:t xml:space="preserve">, </w:t>
      </w:r>
      <w:r w:rsidRPr="00370D71">
        <w:rPr>
          <w:b w:val="0"/>
          <w:sz w:val="24"/>
        </w:rPr>
        <w:t>Continued</w:t>
      </w:r>
    </w:p>
    <w:p w:rsidR="00370D71" w:rsidRPr="004521FD" w:rsidRDefault="00370D71" w:rsidP="00370D71">
      <w:pPr>
        <w:pStyle w:val="BlockLine"/>
        <w:rPr>
          <w:sz w:val="4"/>
          <w:szCs w:val="4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370D71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370D71" w:rsidRDefault="00370D71" w:rsidP="00370D71">
            <w:pPr>
              <w:pStyle w:val="ContinuedTableLabe"/>
            </w:pPr>
            <w:fldSimple w:instr=" STYLEREF &quot;Block Label&quot; ">
              <w:r>
                <w:rPr>
                  <w:noProof/>
                </w:rPr>
                <w:t>Printing Rosters</w:t>
              </w:r>
            </w:fldSimple>
            <w:r>
              <w:t xml:space="preserve"> </w:t>
            </w:r>
            <w:r w:rsidRPr="00370D71">
              <w:rPr>
                <w:b w:val="0"/>
              </w:rPr>
              <w:t>(continued)</w:t>
            </w:r>
          </w:p>
        </w:tc>
      </w:tr>
      <w:tr w:rsidR="00370D71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370D71" w:rsidRDefault="00370D71" w:rsidP="00661720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370D71" w:rsidRDefault="00370D71" w:rsidP="00661720">
            <w:pPr>
              <w:pStyle w:val="TableHeaderText"/>
            </w:pPr>
            <w:r>
              <w:t>Action</w:t>
            </w:r>
          </w:p>
        </w:tc>
      </w:tr>
      <w:tr w:rsidR="00170D55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170D55" w:rsidRDefault="00170D55" w:rsidP="00577BC1">
            <w:pPr>
              <w:pStyle w:val="TableText"/>
              <w:jc w:val="center"/>
            </w:pPr>
          </w:p>
        </w:tc>
        <w:tc>
          <w:tcPr>
            <w:tcW w:w="4410" w:type="pct"/>
            <w:shd w:val="clear" w:color="auto" w:fill="auto"/>
          </w:tcPr>
          <w:p w:rsidR="00170D55" w:rsidRDefault="003428A1" w:rsidP="00170D55">
            <w:pPr>
              <w:pStyle w:val="TableText"/>
            </w:pPr>
            <w:r>
              <w:t xml:space="preserve">Enter the </w:t>
            </w:r>
            <w:r w:rsidRPr="00577BC1">
              <w:rPr>
                <w:b/>
              </w:rPr>
              <w:t>Scheduled Offering ID</w:t>
            </w:r>
            <w:r>
              <w:t xml:space="preserve"> number in the </w:t>
            </w:r>
            <w:r w:rsidRPr="00577BC1">
              <w:rPr>
                <w:b/>
              </w:rPr>
              <w:t>Scheduled Offering</w:t>
            </w:r>
            <w:r>
              <w:t xml:space="preserve"> field. </w:t>
            </w:r>
          </w:p>
          <w:p w:rsidR="00170D55" w:rsidRDefault="004521FD" w:rsidP="00577BC1">
            <w:pPr>
              <w:pStyle w:val="TableText"/>
              <w:jc w:val="center"/>
            </w:pPr>
            <w:r w:rsidRPr="00AD670D">
              <w:pict>
                <v:shape id="_x0000_i1090" type="#_x0000_t75" style="width:259.55pt;height:101.3pt">
                  <v:imagedata r:id="rId64" o:title=""/>
                </v:shape>
              </w:pict>
            </w:r>
          </w:p>
          <w:p w:rsidR="00170D55" w:rsidRPr="00577BC1" w:rsidRDefault="00170D55" w:rsidP="008E415B">
            <w:pPr>
              <w:rPr>
                <w:sz w:val="4"/>
                <w:szCs w:val="4"/>
              </w:rPr>
            </w:pPr>
          </w:p>
          <w:p w:rsidR="00C61150" w:rsidRPr="00577BC1" w:rsidRDefault="00C61150" w:rsidP="00577BC1">
            <w:pPr>
              <w:shd w:val="clear" w:color="auto" w:fill="CCFFFF"/>
              <w:rPr>
                <w:szCs w:val="20"/>
              </w:rPr>
            </w:pPr>
            <w:r w:rsidRPr="00577BC1">
              <w:rPr>
                <w:b/>
                <w:szCs w:val="20"/>
              </w:rPr>
              <w:t>Note</w:t>
            </w:r>
            <w:r w:rsidRPr="00577BC1">
              <w:rPr>
                <w:szCs w:val="20"/>
              </w:rPr>
              <w:t>: You can click the</w:t>
            </w:r>
            <w:r w:rsidR="009C3BFF" w:rsidRPr="00577BC1">
              <w:rPr>
                <w:szCs w:val="20"/>
              </w:rPr>
              <w:t xml:space="preserve"> </w:t>
            </w:r>
            <w:r w:rsidR="009C3BFF" w:rsidRPr="00577BC1">
              <w:rPr>
                <w:b/>
                <w:szCs w:val="20"/>
              </w:rPr>
              <w:t>List</w:t>
            </w:r>
            <w:r w:rsidR="009C3BFF" w:rsidRPr="00577BC1">
              <w:rPr>
                <w:szCs w:val="20"/>
              </w:rPr>
              <w:t xml:space="preserve"> icon</w:t>
            </w:r>
            <w:r w:rsidRPr="00577BC1">
              <w:rPr>
                <w:szCs w:val="20"/>
              </w:rPr>
              <w:t xml:space="preserve"> </w:t>
            </w:r>
            <w:r w:rsidRPr="00577BC1">
              <w:rPr>
                <w:szCs w:val="20"/>
              </w:rPr>
              <w:pict>
                <v:shape id="_x0000_i1091" type="#_x0000_t75" style="width:10.9pt;height:10.05pt">
                  <v:imagedata r:id="rId65" o:title=""/>
                </v:shape>
              </w:pict>
            </w:r>
            <w:r w:rsidR="00E376D1" w:rsidRPr="00577BC1">
              <w:rPr>
                <w:szCs w:val="20"/>
              </w:rPr>
              <w:t xml:space="preserve"> to begin the process of searching for your </w:t>
            </w:r>
            <w:r w:rsidR="00E376D1" w:rsidRPr="00577BC1">
              <w:rPr>
                <w:b/>
                <w:szCs w:val="20"/>
              </w:rPr>
              <w:t>Scheduled Offering ID</w:t>
            </w:r>
            <w:r w:rsidR="00E376D1" w:rsidRPr="00577BC1">
              <w:rPr>
                <w:szCs w:val="20"/>
              </w:rPr>
              <w:t xml:space="preserve">. </w:t>
            </w:r>
            <w:r w:rsidRPr="00577BC1">
              <w:rPr>
                <w:szCs w:val="20"/>
              </w:rPr>
              <w:t xml:space="preserve"> </w:t>
            </w:r>
          </w:p>
        </w:tc>
      </w:tr>
      <w:tr w:rsidR="001C4812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1C4812" w:rsidRDefault="00370D71" w:rsidP="00577BC1">
            <w:pPr>
              <w:pStyle w:val="TableText"/>
              <w:jc w:val="center"/>
            </w:pPr>
            <w:r>
              <w:t>6</w:t>
            </w:r>
            <w:r w:rsidR="001C4812">
              <w:t>.</w:t>
            </w:r>
          </w:p>
        </w:tc>
        <w:tc>
          <w:tcPr>
            <w:tcW w:w="4410" w:type="pct"/>
            <w:shd w:val="clear" w:color="auto" w:fill="auto"/>
          </w:tcPr>
          <w:p w:rsidR="008E415B" w:rsidRPr="00577BC1" w:rsidRDefault="008E415B" w:rsidP="008E415B">
            <w:pPr>
              <w:rPr>
                <w:szCs w:val="20"/>
              </w:rPr>
            </w:pPr>
            <w:r w:rsidRPr="00577BC1">
              <w:rPr>
                <w:szCs w:val="20"/>
              </w:rPr>
              <w:t xml:space="preserve">Select the </w:t>
            </w:r>
            <w:r w:rsidR="007C6E01" w:rsidRPr="00577BC1">
              <w:rPr>
                <w:szCs w:val="20"/>
              </w:rPr>
              <w:t xml:space="preserve">appropriate </w:t>
            </w:r>
            <w:r w:rsidRPr="00577BC1">
              <w:rPr>
                <w:szCs w:val="20"/>
              </w:rPr>
              <w:t xml:space="preserve">Scheduled Offering </w:t>
            </w:r>
            <w:r w:rsidR="005E4931" w:rsidRPr="00577BC1">
              <w:rPr>
                <w:szCs w:val="20"/>
              </w:rPr>
              <w:t>(</w:t>
            </w:r>
            <w:r w:rsidR="00D30C88" w:rsidRPr="00577BC1">
              <w:rPr>
                <w:szCs w:val="20"/>
              </w:rPr>
              <w:t xml:space="preserve">if necessary, click the </w:t>
            </w:r>
            <w:r w:rsidR="00380F97" w:rsidRPr="00577BC1">
              <w:rPr>
                <w:b/>
                <w:szCs w:val="20"/>
              </w:rPr>
              <w:t>Search Again</w:t>
            </w:r>
            <w:r w:rsidR="00380F97" w:rsidRPr="00577BC1">
              <w:rPr>
                <w:szCs w:val="20"/>
              </w:rPr>
              <w:t xml:space="preserve"> link) </w:t>
            </w:r>
            <w:r w:rsidRPr="00577BC1">
              <w:rPr>
                <w:szCs w:val="20"/>
              </w:rPr>
              <w:t>and click</w:t>
            </w:r>
            <w:r w:rsidR="007C6E01" w:rsidRPr="00577BC1">
              <w:rPr>
                <w:szCs w:val="20"/>
              </w:rPr>
              <w:t xml:space="preserve"> the</w:t>
            </w:r>
            <w:r w:rsidRPr="00577BC1">
              <w:rPr>
                <w:szCs w:val="20"/>
              </w:rPr>
              <w:t xml:space="preserve"> </w:t>
            </w:r>
            <w:r w:rsidRPr="00577BC1">
              <w:rPr>
                <w:b/>
                <w:szCs w:val="20"/>
              </w:rPr>
              <w:t xml:space="preserve">Submit Selection </w:t>
            </w:r>
            <w:r w:rsidRPr="00577BC1">
              <w:rPr>
                <w:szCs w:val="20"/>
              </w:rPr>
              <w:t>button.</w:t>
            </w:r>
          </w:p>
          <w:p w:rsidR="00395AB1" w:rsidRPr="00577BC1" w:rsidRDefault="00395AB1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  <w:p w:rsidR="00380F97" w:rsidRDefault="00380F97" w:rsidP="00577BC1">
            <w:pPr>
              <w:pStyle w:val="TableText"/>
              <w:jc w:val="center"/>
            </w:pPr>
            <w:r w:rsidRPr="00E92AB6">
              <w:pict>
                <v:shape id="_x0000_i1092" type="#_x0000_t75" style="width:319.8pt;height:133.95pt">
                  <v:imagedata r:id="rId66" o:title=""/>
                </v:shape>
              </w:pict>
            </w:r>
          </w:p>
        </w:tc>
      </w:tr>
      <w:tr w:rsidR="00C320EF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C320EF" w:rsidRDefault="00C320EF" w:rsidP="00577BC1">
            <w:pPr>
              <w:pStyle w:val="TableText"/>
              <w:jc w:val="center"/>
            </w:pPr>
            <w:r>
              <w:t>7.</w:t>
            </w:r>
          </w:p>
        </w:tc>
        <w:tc>
          <w:tcPr>
            <w:tcW w:w="4410" w:type="pct"/>
            <w:shd w:val="clear" w:color="auto" w:fill="auto"/>
          </w:tcPr>
          <w:p w:rsidR="00C320EF" w:rsidRDefault="007324A6" w:rsidP="007324A6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Submit Filter</w:t>
            </w:r>
            <w:r>
              <w:t xml:space="preserve"> button. </w:t>
            </w:r>
          </w:p>
          <w:p w:rsidR="007324A6" w:rsidRPr="00577BC1" w:rsidRDefault="007324A6" w:rsidP="00577BC1">
            <w:pPr>
              <w:pStyle w:val="TableText"/>
              <w:jc w:val="center"/>
              <w:rPr>
                <w:sz w:val="4"/>
                <w:szCs w:val="4"/>
              </w:rPr>
            </w:pPr>
          </w:p>
          <w:p w:rsidR="007324A6" w:rsidRDefault="004521FD" w:rsidP="00577BC1">
            <w:pPr>
              <w:pStyle w:val="TableText"/>
              <w:jc w:val="center"/>
            </w:pPr>
            <w:r w:rsidRPr="00E92AB6">
              <w:pict>
                <v:shape id="_x0000_i1093" type="#_x0000_t75" style="width:4in;height:92.95pt">
                  <v:imagedata r:id="rId67" o:title=""/>
                </v:shape>
              </w:pict>
            </w:r>
          </w:p>
        </w:tc>
      </w:tr>
      <w:tr w:rsidR="007324A6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7324A6" w:rsidRDefault="007324A6" w:rsidP="00577BC1">
            <w:pPr>
              <w:pStyle w:val="TableText"/>
              <w:jc w:val="center"/>
            </w:pPr>
            <w:r>
              <w:t>8.</w:t>
            </w:r>
          </w:p>
        </w:tc>
        <w:tc>
          <w:tcPr>
            <w:tcW w:w="4410" w:type="pct"/>
            <w:shd w:val="clear" w:color="auto" w:fill="auto"/>
          </w:tcPr>
          <w:p w:rsidR="00E152D8" w:rsidRPr="004521FD" w:rsidRDefault="00E152D8" w:rsidP="007324A6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Run Report</w:t>
            </w:r>
            <w:r>
              <w:t xml:space="preserve"> button.  </w:t>
            </w:r>
          </w:p>
          <w:p w:rsidR="00E152D8" w:rsidRDefault="00E152D8" w:rsidP="007324A6">
            <w:pPr>
              <w:pStyle w:val="TableText"/>
            </w:pPr>
            <w:r w:rsidRPr="00E92AB6">
              <w:pict>
                <v:shape id="_x0000_i1094" type="#_x0000_t75" style="width:319.8pt;height:153.2pt">
                  <v:imagedata r:id="rId68" o:title=""/>
                </v:shape>
              </w:pict>
            </w:r>
          </w:p>
        </w:tc>
      </w:tr>
    </w:tbl>
    <w:p w:rsidR="00734DE6" w:rsidRDefault="00734DE6" w:rsidP="00734DE6">
      <w:pPr>
        <w:pStyle w:val="ContinuedOnNextPa"/>
      </w:pPr>
      <w:r>
        <w:t>Continued on next page</w:t>
      </w:r>
    </w:p>
    <w:p w:rsidR="005024A5" w:rsidRDefault="005024A5" w:rsidP="005024A5">
      <w:pPr>
        <w:pStyle w:val="MapTitleContinued"/>
      </w:pPr>
    </w:p>
    <w:p w:rsidR="005024A5" w:rsidRDefault="005024A5" w:rsidP="005024A5">
      <w:pPr>
        <w:pStyle w:val="MapTitleContinued"/>
      </w:pPr>
    </w:p>
    <w:p w:rsidR="005024A5" w:rsidRDefault="005024A5" w:rsidP="005024A5">
      <w:pPr>
        <w:pStyle w:val="MapTitleContinued"/>
      </w:pPr>
    </w:p>
    <w:p w:rsidR="005024A5" w:rsidRDefault="005024A5" w:rsidP="005024A5">
      <w:pPr>
        <w:pStyle w:val="MapTitleContinued"/>
      </w:pPr>
    </w:p>
    <w:p w:rsidR="005024A5" w:rsidRDefault="005024A5" w:rsidP="005024A5">
      <w:pPr>
        <w:pStyle w:val="MapTitleContinued"/>
      </w:pPr>
    </w:p>
    <w:p w:rsidR="005024A5" w:rsidRDefault="005024A5" w:rsidP="005024A5">
      <w:pPr>
        <w:pStyle w:val="MapTitleContinued"/>
        <w:rPr>
          <w:b w:val="0"/>
          <w:sz w:val="24"/>
        </w:rPr>
      </w:pPr>
      <w:fldSimple w:instr=" STYLEREF &quot;Map Title&quot; ">
        <w:r>
          <w:rPr>
            <w:noProof/>
          </w:rPr>
          <w:t>Basic Tasks for eLMS Administrators</w:t>
        </w:r>
      </w:fldSimple>
      <w:r w:rsidRPr="002951C3">
        <w:t xml:space="preserve">, </w:t>
      </w:r>
      <w:r w:rsidRPr="002951C3">
        <w:rPr>
          <w:b w:val="0"/>
          <w:sz w:val="24"/>
        </w:rPr>
        <w:t>Continued</w:t>
      </w:r>
    </w:p>
    <w:p w:rsidR="005024A5" w:rsidRPr="00964FC4" w:rsidRDefault="005024A5" w:rsidP="005024A5">
      <w:pPr>
        <w:pStyle w:val="BlockLine"/>
        <w:rPr>
          <w:sz w:val="8"/>
          <w:szCs w:val="8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5024A5" w:rsidTr="00EC4525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5024A5" w:rsidRDefault="005024A5" w:rsidP="00EC4525">
            <w:pPr>
              <w:pStyle w:val="ContinuedTableLabe"/>
            </w:pPr>
            <w:r>
              <w:t xml:space="preserve">Printing Rosters </w:t>
            </w:r>
            <w:r w:rsidRPr="002951C3">
              <w:rPr>
                <w:b w:val="0"/>
              </w:rPr>
              <w:t>(continued)</w:t>
            </w:r>
          </w:p>
        </w:tc>
      </w:tr>
      <w:tr w:rsidR="005024A5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5024A5" w:rsidRDefault="005024A5" w:rsidP="00EC4525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5024A5" w:rsidRDefault="005024A5" w:rsidP="00EC4525">
            <w:pPr>
              <w:pStyle w:val="TableHeaderText"/>
            </w:pPr>
            <w:r>
              <w:t>Action</w:t>
            </w:r>
          </w:p>
        </w:tc>
      </w:tr>
      <w:tr w:rsidR="005024A5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5024A5" w:rsidRDefault="009D7D31" w:rsidP="00577BC1">
            <w:pPr>
              <w:pStyle w:val="TableText"/>
              <w:jc w:val="center"/>
            </w:pPr>
            <w:r>
              <w:t>9</w:t>
            </w:r>
            <w:r w:rsidR="005024A5">
              <w:t>.</w:t>
            </w:r>
          </w:p>
        </w:tc>
        <w:tc>
          <w:tcPr>
            <w:tcW w:w="4410" w:type="pct"/>
            <w:shd w:val="clear" w:color="auto" w:fill="auto"/>
          </w:tcPr>
          <w:p w:rsidR="005024A5" w:rsidRDefault="005024A5" w:rsidP="005024A5">
            <w:pPr>
              <w:pStyle w:val="TableText"/>
            </w:pPr>
            <w:r>
              <w:t xml:space="preserve">The Scheduled Offering Roster sheet displays. </w:t>
            </w:r>
          </w:p>
          <w:p w:rsidR="005024A5" w:rsidRPr="00577BC1" w:rsidRDefault="005024A5" w:rsidP="005024A5">
            <w:pPr>
              <w:pStyle w:val="TableText"/>
              <w:rPr>
                <w:sz w:val="8"/>
                <w:szCs w:val="8"/>
              </w:rPr>
            </w:pPr>
          </w:p>
          <w:p w:rsidR="005024A5" w:rsidRDefault="005024A5" w:rsidP="005024A5">
            <w:pPr>
              <w:pStyle w:val="TableText"/>
            </w:pPr>
            <w:r w:rsidRPr="00E92AB6">
              <w:pict>
                <v:shape id="_x0000_i1095" type="#_x0000_t75" style="width:319.8pt;height:217.65pt">
                  <v:imagedata r:id="rId69" o:title=""/>
                </v:shape>
              </w:pict>
            </w:r>
          </w:p>
        </w:tc>
      </w:tr>
      <w:tr w:rsidR="005024A5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5024A5" w:rsidRDefault="009D7D31" w:rsidP="00577BC1">
            <w:pPr>
              <w:pStyle w:val="TableText"/>
              <w:jc w:val="center"/>
            </w:pPr>
            <w:r>
              <w:t>10</w:t>
            </w:r>
            <w:r w:rsidR="005024A5">
              <w:t>.</w:t>
            </w:r>
          </w:p>
        </w:tc>
        <w:tc>
          <w:tcPr>
            <w:tcW w:w="4410" w:type="pct"/>
            <w:shd w:val="clear" w:color="auto" w:fill="auto"/>
          </w:tcPr>
          <w:p w:rsidR="005024A5" w:rsidRDefault="005024A5" w:rsidP="00EC4525">
            <w:pPr>
              <w:pStyle w:val="TableText"/>
            </w:pPr>
            <w:r>
              <w:t xml:space="preserve">Select </w:t>
            </w:r>
            <w:r w:rsidRPr="00577BC1">
              <w:rPr>
                <w:b/>
              </w:rPr>
              <w:t>File</w:t>
            </w:r>
            <w:r w:rsidR="00EA36DD">
              <w:t xml:space="preserve"> from your browser’s menu bar. Click </w:t>
            </w:r>
            <w:r w:rsidR="00EA36DD" w:rsidRPr="00577BC1">
              <w:rPr>
                <w:b/>
              </w:rPr>
              <w:t>Print</w:t>
            </w:r>
            <w:r w:rsidR="00EA36DD">
              <w:t xml:space="preserve">. Complete the steps to print your roster. </w:t>
            </w:r>
          </w:p>
          <w:p w:rsidR="005024A5" w:rsidRDefault="005024A5" w:rsidP="00EC4525">
            <w:pPr>
              <w:pStyle w:val="TableText"/>
            </w:pPr>
          </w:p>
          <w:p w:rsidR="005024A5" w:rsidRDefault="005024A5" w:rsidP="00577BC1">
            <w:pPr>
              <w:pStyle w:val="TableText"/>
              <w:jc w:val="center"/>
            </w:pPr>
            <w:r w:rsidRPr="00E92AB6">
              <w:pict>
                <v:shape id="_x0000_i1096" type="#_x0000_t75" style="width:153.2pt;height:153.2pt">
                  <v:imagedata r:id="rId70" o:title=""/>
                </v:shape>
              </w:pict>
            </w:r>
          </w:p>
          <w:p w:rsidR="005024A5" w:rsidRPr="00577BC1" w:rsidRDefault="005024A5" w:rsidP="00EC4525">
            <w:pPr>
              <w:pStyle w:val="TableText"/>
              <w:rPr>
                <w:sz w:val="8"/>
                <w:szCs w:val="8"/>
              </w:rPr>
            </w:pPr>
          </w:p>
        </w:tc>
      </w:tr>
    </w:tbl>
    <w:p w:rsidR="005024A5" w:rsidRDefault="005024A5" w:rsidP="005024A5">
      <w:pPr>
        <w:pStyle w:val="ContinuedOnNextPa"/>
      </w:pPr>
    </w:p>
    <w:p w:rsidR="005041DA" w:rsidRDefault="00734DE6" w:rsidP="005041DA">
      <w:pPr>
        <w:pStyle w:val="MapTitleContinued"/>
        <w:rPr>
          <w:b w:val="0"/>
          <w:sz w:val="24"/>
        </w:rPr>
      </w:pPr>
      <w:r w:rsidRPr="002951C3">
        <w:br w:type="page"/>
      </w:r>
      <w:fldSimple w:instr=" STYLEREF &quot;Map Title&quot; ">
        <w:r w:rsidR="005041DA">
          <w:rPr>
            <w:noProof/>
          </w:rPr>
          <w:t>Basic Tasks for eLMS Administrators</w:t>
        </w:r>
      </w:fldSimple>
      <w:r w:rsidR="005041DA" w:rsidRPr="0096045C">
        <w:t xml:space="preserve">, </w:t>
      </w:r>
      <w:r w:rsidR="005041DA" w:rsidRPr="0096045C">
        <w:rPr>
          <w:b w:val="0"/>
          <w:sz w:val="24"/>
        </w:rPr>
        <w:t>Continued</w:t>
      </w:r>
    </w:p>
    <w:p w:rsidR="005041DA" w:rsidRPr="00660CFB" w:rsidRDefault="005041DA" w:rsidP="005041DA">
      <w:pPr>
        <w:pStyle w:val="BlockLine"/>
        <w:rPr>
          <w:sz w:val="16"/>
          <w:szCs w:val="16"/>
        </w:rPr>
      </w:pPr>
      <w:r>
        <w:t xml:space="preserve"> </w:t>
      </w:r>
    </w:p>
    <w:tbl>
      <w:tblPr>
        <w:tblW w:w="0" w:type="auto"/>
        <w:tblLayout w:type="fixed"/>
        <w:tblLook w:val="0000"/>
      </w:tblPr>
      <w:tblGrid>
        <w:gridCol w:w="1728"/>
        <w:gridCol w:w="7740"/>
      </w:tblGrid>
      <w:tr w:rsidR="005041DA" w:rsidRPr="0043129B" w:rsidTr="009219BA">
        <w:tblPrEx>
          <w:tblCellMar>
            <w:top w:w="0" w:type="dxa"/>
            <w:bottom w:w="0" w:type="dxa"/>
          </w:tblCellMar>
        </w:tblPrEx>
        <w:tc>
          <w:tcPr>
            <w:tcW w:w="1728" w:type="dxa"/>
            <w:shd w:val="clear" w:color="auto" w:fill="auto"/>
          </w:tcPr>
          <w:p w:rsidR="005041DA" w:rsidRPr="0043129B" w:rsidRDefault="00CF505B" w:rsidP="009219BA">
            <w:pPr>
              <w:pStyle w:val="Heading5"/>
            </w:pPr>
            <w:r>
              <w:t>Complete Scheduled Offering Roster for Completion Status</w:t>
            </w:r>
          </w:p>
        </w:tc>
        <w:tc>
          <w:tcPr>
            <w:tcW w:w="7740" w:type="dxa"/>
            <w:shd w:val="clear" w:color="auto" w:fill="auto"/>
          </w:tcPr>
          <w:p w:rsidR="005041DA" w:rsidRPr="0043129B" w:rsidRDefault="005041DA" w:rsidP="009219BA">
            <w:pPr>
              <w:pStyle w:val="BlockText"/>
            </w:pPr>
            <w:r>
              <w:t xml:space="preserve">Follow the instructions below to </w:t>
            </w:r>
            <w:r w:rsidR="003C703A">
              <w:t>record complet</w:t>
            </w:r>
            <w:r w:rsidR="000846EA">
              <w:t>ion of a course or any learning-</w:t>
            </w:r>
            <w:r w:rsidR="003C703A">
              <w:t xml:space="preserve">related item, including scheduled offerings that are now complete. </w:t>
            </w:r>
          </w:p>
        </w:tc>
      </w:tr>
    </w:tbl>
    <w:p w:rsidR="005041DA" w:rsidRPr="001E0B7C" w:rsidRDefault="005041DA" w:rsidP="005041DA">
      <w:pPr>
        <w:pStyle w:val="BlockLine"/>
        <w:rPr>
          <w:sz w:val="16"/>
          <w:szCs w:val="16"/>
        </w:rPr>
      </w:pPr>
    </w:p>
    <w:tbl>
      <w:tblPr>
        <w:tblW w:w="7500" w:type="dxa"/>
        <w:tblInd w:w="18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85"/>
        <w:gridCol w:w="6615"/>
      </w:tblGrid>
      <w:tr w:rsidR="005041DA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5041DA" w:rsidRDefault="005041DA" w:rsidP="009219BA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5041DA" w:rsidRDefault="005041DA" w:rsidP="009219BA">
            <w:pPr>
              <w:pStyle w:val="TableHeaderText"/>
            </w:pPr>
            <w:r>
              <w:t>Action</w:t>
            </w:r>
          </w:p>
        </w:tc>
      </w:tr>
      <w:tr w:rsidR="005041DA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5041DA" w:rsidRDefault="005041DA" w:rsidP="00577BC1">
            <w:pPr>
              <w:pStyle w:val="TableText"/>
              <w:jc w:val="center"/>
            </w:pPr>
            <w:r>
              <w:t>1.</w:t>
            </w:r>
          </w:p>
        </w:tc>
        <w:tc>
          <w:tcPr>
            <w:tcW w:w="4410" w:type="pct"/>
            <w:shd w:val="clear" w:color="auto" w:fill="auto"/>
          </w:tcPr>
          <w:p w:rsidR="005041DA" w:rsidRPr="00577BC1" w:rsidRDefault="005041DA" w:rsidP="009219BA">
            <w:pPr>
              <w:pStyle w:val="TableText"/>
              <w:rPr>
                <w:i/>
                <w:szCs w:val="24"/>
              </w:rPr>
            </w:pPr>
            <w:r>
              <w:t xml:space="preserve">From the eLMS home page, click the </w:t>
            </w:r>
            <w:r w:rsidR="003C703A" w:rsidRPr="00577BC1">
              <w:rPr>
                <w:b/>
              </w:rPr>
              <w:t xml:space="preserve">Record Learning </w:t>
            </w:r>
            <w:r>
              <w:t xml:space="preserve">link. </w:t>
            </w:r>
            <w:r w:rsidRPr="00577BC1">
              <w:rPr>
                <w:i/>
                <w:szCs w:val="24"/>
              </w:rPr>
              <w:t xml:space="preserve"> </w:t>
            </w:r>
          </w:p>
          <w:p w:rsidR="005041DA" w:rsidRPr="00577BC1" w:rsidRDefault="005041DA" w:rsidP="009219BA">
            <w:pPr>
              <w:pStyle w:val="TableText"/>
              <w:rPr>
                <w:i/>
                <w:sz w:val="16"/>
                <w:szCs w:val="16"/>
              </w:rPr>
            </w:pPr>
          </w:p>
          <w:p w:rsidR="005041DA" w:rsidRPr="00577BC1" w:rsidRDefault="003C703A" w:rsidP="00577BC1">
            <w:pPr>
              <w:pStyle w:val="TableText"/>
              <w:jc w:val="center"/>
              <w:rPr>
                <w:i/>
              </w:rPr>
            </w:pPr>
            <w:r w:rsidRPr="00577BC1">
              <w:rPr>
                <w:i/>
              </w:rPr>
              <w:pict>
                <v:shape id="_x0000_i1097" type="#_x0000_t75" style="width:208.45pt;height:198.4pt">
                  <v:imagedata r:id="rId71" o:title=""/>
                </v:shape>
              </w:pict>
            </w:r>
          </w:p>
          <w:p w:rsidR="005041DA" w:rsidRPr="00577BC1" w:rsidRDefault="005041DA" w:rsidP="00577BC1">
            <w:pPr>
              <w:pStyle w:val="TableText"/>
              <w:jc w:val="center"/>
              <w:rPr>
                <w:i/>
                <w:sz w:val="8"/>
                <w:szCs w:val="8"/>
              </w:rPr>
            </w:pPr>
          </w:p>
          <w:p w:rsidR="005041DA" w:rsidRPr="00577BC1" w:rsidRDefault="005041DA" w:rsidP="009219BA">
            <w:pPr>
              <w:pStyle w:val="TableText"/>
              <w:rPr>
                <w:i/>
                <w:szCs w:val="24"/>
              </w:rPr>
            </w:pPr>
            <w:r w:rsidRPr="00577BC1">
              <w:rPr>
                <w:i/>
                <w:szCs w:val="24"/>
              </w:rPr>
              <w:t xml:space="preserve">The </w:t>
            </w:r>
            <w:r w:rsidRPr="00577BC1">
              <w:rPr>
                <w:b/>
                <w:i/>
                <w:szCs w:val="24"/>
              </w:rPr>
              <w:t>Re</w:t>
            </w:r>
            <w:r w:rsidR="00A0557B" w:rsidRPr="00577BC1">
              <w:rPr>
                <w:b/>
                <w:i/>
                <w:szCs w:val="24"/>
              </w:rPr>
              <w:t>cord Learning</w:t>
            </w:r>
            <w:r w:rsidRPr="00577BC1">
              <w:rPr>
                <w:i/>
                <w:szCs w:val="24"/>
              </w:rPr>
              <w:t xml:space="preserve"> page appears. </w:t>
            </w:r>
          </w:p>
        </w:tc>
      </w:tr>
      <w:tr w:rsidR="005041DA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5041DA" w:rsidRDefault="005041DA" w:rsidP="00577BC1">
            <w:pPr>
              <w:pStyle w:val="TableText"/>
              <w:jc w:val="center"/>
            </w:pPr>
            <w:r>
              <w:t>2.</w:t>
            </w:r>
          </w:p>
        </w:tc>
        <w:tc>
          <w:tcPr>
            <w:tcW w:w="4410" w:type="pct"/>
            <w:shd w:val="clear" w:color="auto" w:fill="auto"/>
          </w:tcPr>
          <w:p w:rsidR="005041DA" w:rsidRDefault="007D3937" w:rsidP="009219BA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>Scheduled Offering</w:t>
            </w:r>
            <w:r>
              <w:t xml:space="preserve"> button. </w:t>
            </w:r>
          </w:p>
          <w:p w:rsidR="005041DA" w:rsidRPr="00577BC1" w:rsidRDefault="005041DA" w:rsidP="009219BA">
            <w:pPr>
              <w:pStyle w:val="TableText"/>
              <w:rPr>
                <w:sz w:val="8"/>
                <w:szCs w:val="8"/>
              </w:rPr>
            </w:pPr>
          </w:p>
          <w:p w:rsidR="005041DA" w:rsidRPr="00660CFB" w:rsidRDefault="009D1EC5" w:rsidP="00577BC1">
            <w:pPr>
              <w:pStyle w:val="TableText"/>
              <w:jc w:val="center"/>
            </w:pPr>
            <w:r w:rsidRPr="00AE6937">
              <w:pict>
                <v:shape id="_x0000_i1098" type="#_x0000_t75" style="width:219.35pt;height:82.9pt">
                  <v:imagedata r:id="rId72" o:title=""/>
                </v:shape>
              </w:pict>
            </w:r>
          </w:p>
        </w:tc>
      </w:tr>
      <w:tr w:rsidR="005041DA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5041DA" w:rsidRDefault="005041DA" w:rsidP="00577BC1">
            <w:pPr>
              <w:pStyle w:val="TableText"/>
              <w:jc w:val="center"/>
            </w:pPr>
            <w:r>
              <w:t>3.</w:t>
            </w:r>
          </w:p>
        </w:tc>
        <w:tc>
          <w:tcPr>
            <w:tcW w:w="4410" w:type="pct"/>
            <w:shd w:val="clear" w:color="auto" w:fill="auto"/>
          </w:tcPr>
          <w:p w:rsidR="005041DA" w:rsidRDefault="00DA60D4" w:rsidP="009219BA">
            <w:pPr>
              <w:pStyle w:val="TableText"/>
            </w:pPr>
            <w:r>
              <w:t xml:space="preserve">Enter the </w:t>
            </w:r>
            <w:r w:rsidRPr="00577BC1">
              <w:rPr>
                <w:b/>
              </w:rPr>
              <w:t>Scheduled ID Offering</w:t>
            </w:r>
            <w:r>
              <w:t xml:space="preserve"> number in the</w:t>
            </w:r>
            <w:r w:rsidR="00F36B1B">
              <w:t xml:space="preserve"> </w:t>
            </w:r>
            <w:r w:rsidR="00F36B1B" w:rsidRPr="00577BC1">
              <w:rPr>
                <w:b/>
              </w:rPr>
              <w:t>Scheduled Offering ID</w:t>
            </w:r>
            <w:r w:rsidR="00F36B1B">
              <w:t xml:space="preserve"> field</w:t>
            </w:r>
            <w:r w:rsidR="005041DA">
              <w:t>.</w:t>
            </w:r>
          </w:p>
          <w:p w:rsidR="00FC36E8" w:rsidRPr="00577BC1" w:rsidRDefault="00FC36E8" w:rsidP="009219BA">
            <w:pPr>
              <w:pStyle w:val="TableText"/>
              <w:rPr>
                <w:sz w:val="8"/>
                <w:szCs w:val="8"/>
              </w:rPr>
            </w:pPr>
          </w:p>
          <w:p w:rsidR="00FC36E8" w:rsidRDefault="00DA60D4" w:rsidP="00577BC1">
            <w:pPr>
              <w:pStyle w:val="TableText"/>
              <w:jc w:val="center"/>
            </w:pPr>
            <w:r w:rsidRPr="00AD670D">
              <w:pict>
                <v:shape id="_x0000_i1099" type="#_x0000_t75" style="width:275.45pt;height:84.55pt">
                  <v:imagedata r:id="rId73" o:title=""/>
                </v:shape>
              </w:pict>
            </w:r>
          </w:p>
          <w:p w:rsidR="00AE337E" w:rsidRPr="00577BC1" w:rsidRDefault="00AE337E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  <w:p w:rsidR="00AE337E" w:rsidRPr="00577BC1" w:rsidRDefault="00AE337E" w:rsidP="00AE337E">
            <w:pPr>
              <w:pStyle w:val="TableText"/>
              <w:rPr>
                <w:i/>
              </w:rPr>
            </w:pPr>
            <w:r w:rsidRPr="00577BC1">
              <w:rPr>
                <w:i/>
              </w:rPr>
              <w:t>The</w:t>
            </w:r>
            <w:r w:rsidRPr="00577BC1">
              <w:rPr>
                <w:b/>
                <w:i/>
              </w:rPr>
              <w:t xml:space="preserve"> Items</w:t>
            </w:r>
            <w:r w:rsidRPr="00577BC1">
              <w:rPr>
                <w:i/>
              </w:rPr>
              <w:t xml:space="preserve"> screen appears. </w:t>
            </w:r>
          </w:p>
          <w:p w:rsidR="00660CFB" w:rsidRPr="00660CFB" w:rsidRDefault="00C17810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If you don’t have the </w:t>
            </w:r>
            <w:r w:rsidRPr="00577BC1">
              <w:rPr>
                <w:b/>
              </w:rPr>
              <w:t>Scheduled Offering ID</w:t>
            </w:r>
            <w:r>
              <w:t xml:space="preserve"> number, you can begin the search process by clicking the Magnifying Glass icon. </w:t>
            </w:r>
          </w:p>
          <w:p w:rsidR="005041DA" w:rsidRPr="00577BC1" w:rsidRDefault="005041DA" w:rsidP="009219BA">
            <w:pPr>
              <w:pStyle w:val="TableText"/>
              <w:rPr>
                <w:sz w:val="8"/>
                <w:szCs w:val="8"/>
              </w:rPr>
            </w:pPr>
          </w:p>
        </w:tc>
      </w:tr>
    </w:tbl>
    <w:p w:rsidR="005041DA" w:rsidRDefault="005041DA" w:rsidP="005041DA">
      <w:pPr>
        <w:pStyle w:val="ContinuedOnNextPa"/>
      </w:pPr>
      <w:r>
        <w:t>Continued on next page</w:t>
      </w:r>
    </w:p>
    <w:p w:rsidR="00A43A99" w:rsidRDefault="005041DA" w:rsidP="00A43A99">
      <w:pPr>
        <w:pStyle w:val="MapTitleContinued"/>
        <w:rPr>
          <w:b w:val="0"/>
          <w:sz w:val="24"/>
        </w:rPr>
      </w:pPr>
      <w:r w:rsidRPr="00370D71">
        <w:br w:type="page"/>
      </w:r>
      <w:fldSimple w:instr=" STYLEREF &quot;Map Title&quot; ">
        <w:r w:rsidR="00A43A99" w:rsidRPr="00370D71">
          <w:rPr>
            <w:noProof/>
          </w:rPr>
          <w:t>Basic Tasks for eLMS Administrators</w:t>
        </w:r>
      </w:fldSimple>
      <w:r w:rsidR="00A43A99" w:rsidRPr="00370D71">
        <w:t xml:space="preserve">, </w:t>
      </w:r>
      <w:r w:rsidR="00A43A99" w:rsidRPr="00370D71">
        <w:rPr>
          <w:b w:val="0"/>
          <w:sz w:val="24"/>
        </w:rPr>
        <w:t>Continued</w:t>
      </w:r>
    </w:p>
    <w:p w:rsidR="00A43A99" w:rsidRPr="00EC11B0" w:rsidRDefault="00A43A99" w:rsidP="00A43A99">
      <w:pPr>
        <w:pStyle w:val="BlockLine"/>
        <w:rPr>
          <w:sz w:val="8"/>
          <w:szCs w:val="8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A43A99" w:rsidTr="009219BA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A43A99" w:rsidRDefault="00A43A99" w:rsidP="009219BA">
            <w:pPr>
              <w:pStyle w:val="ContinuedTableLabe"/>
            </w:pPr>
            <w:r>
              <w:t>Complete Scheduled Offering Roster for Completion Status</w:t>
            </w:r>
            <w:r w:rsidRPr="00370D71">
              <w:rPr>
                <w:b w:val="0"/>
              </w:rPr>
              <w:t xml:space="preserve"> (continued)</w:t>
            </w:r>
          </w:p>
        </w:tc>
      </w:tr>
      <w:tr w:rsidR="00A43A99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A43A99" w:rsidRDefault="00A43A99" w:rsidP="009219BA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A43A99" w:rsidRDefault="00A43A99" w:rsidP="009219BA">
            <w:pPr>
              <w:pStyle w:val="TableHeaderText"/>
            </w:pPr>
            <w:r>
              <w:t>Action</w:t>
            </w:r>
          </w:p>
        </w:tc>
      </w:tr>
      <w:tr w:rsidR="00A43A99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A43A99" w:rsidRDefault="00A43A99" w:rsidP="00577BC1">
            <w:pPr>
              <w:pStyle w:val="TableText"/>
              <w:jc w:val="center"/>
            </w:pPr>
            <w:r>
              <w:t>4.</w:t>
            </w:r>
          </w:p>
        </w:tc>
        <w:tc>
          <w:tcPr>
            <w:tcW w:w="4410" w:type="pct"/>
            <w:shd w:val="clear" w:color="auto" w:fill="auto"/>
          </w:tcPr>
          <w:p w:rsidR="00511487" w:rsidRDefault="00511487" w:rsidP="00511487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pict>
                <v:shape id="_x0000_i1100" type="#_x0000_t75" style="width:25.1pt;height:15.05pt">
                  <v:imagedata r:id="rId74" o:title=""/>
                </v:shape>
              </w:pict>
            </w:r>
            <w:r>
              <w:t xml:space="preserve"> button.  </w:t>
            </w:r>
          </w:p>
          <w:p w:rsidR="00511487" w:rsidRDefault="00511487" w:rsidP="00511487">
            <w:pPr>
              <w:pStyle w:val="TableText"/>
            </w:pPr>
          </w:p>
          <w:p w:rsidR="006349DC" w:rsidRPr="00577BC1" w:rsidRDefault="00511487" w:rsidP="00511487">
            <w:pPr>
              <w:pStyle w:val="TableText"/>
              <w:rPr>
                <w:i/>
              </w:rPr>
            </w:pPr>
            <w:r w:rsidRPr="00577BC1">
              <w:rPr>
                <w:i/>
              </w:rPr>
              <w:t xml:space="preserve">The </w:t>
            </w:r>
            <w:r w:rsidRPr="00577BC1">
              <w:rPr>
                <w:b/>
                <w:i/>
              </w:rPr>
              <w:t xml:space="preserve">Scheduled Offering </w:t>
            </w:r>
            <w:r w:rsidRPr="00577BC1">
              <w:rPr>
                <w:i/>
              </w:rPr>
              <w:t xml:space="preserve">appears in the </w:t>
            </w:r>
            <w:r w:rsidRPr="00577BC1">
              <w:rPr>
                <w:b/>
                <w:i/>
              </w:rPr>
              <w:t>Search and Add Offerings</w:t>
            </w:r>
            <w:r w:rsidRPr="00577BC1">
              <w:rPr>
                <w:i/>
              </w:rPr>
              <w:t xml:space="preserve"> section.</w:t>
            </w:r>
          </w:p>
        </w:tc>
      </w:tr>
      <w:tr w:rsidR="00A43A99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A43A99" w:rsidRDefault="00A43A99" w:rsidP="00577BC1">
            <w:pPr>
              <w:pStyle w:val="TableText"/>
              <w:jc w:val="center"/>
            </w:pPr>
            <w:r>
              <w:t>5.</w:t>
            </w:r>
          </w:p>
        </w:tc>
        <w:tc>
          <w:tcPr>
            <w:tcW w:w="4410" w:type="pct"/>
            <w:shd w:val="clear" w:color="auto" w:fill="auto"/>
          </w:tcPr>
          <w:p w:rsidR="00511487" w:rsidRPr="00577BC1" w:rsidRDefault="00511487" w:rsidP="00511487">
            <w:pPr>
              <w:rPr>
                <w:szCs w:val="20"/>
              </w:rPr>
            </w:pPr>
            <w:r w:rsidRPr="00577BC1">
              <w:rPr>
                <w:szCs w:val="20"/>
              </w:rPr>
              <w:t xml:space="preserve">Under the </w:t>
            </w:r>
            <w:r w:rsidRPr="00577BC1">
              <w:rPr>
                <w:b/>
                <w:szCs w:val="20"/>
              </w:rPr>
              <w:t>Search &amp; Add Users</w:t>
            </w:r>
            <w:r w:rsidRPr="00577BC1">
              <w:rPr>
                <w:szCs w:val="20"/>
              </w:rPr>
              <w:t xml:space="preserve"> section, click the </w:t>
            </w:r>
            <w:r>
              <w:t>click</w:t>
            </w:r>
            <w:r w:rsidRPr="00577BC1">
              <w:rPr>
                <w:b/>
              </w:rPr>
              <w:t xml:space="preserve"> </w:t>
            </w:r>
            <w:r>
              <w:t>the</w:t>
            </w:r>
            <w:r w:rsidRPr="00577BC1">
              <w:rPr>
                <w:szCs w:val="20"/>
              </w:rPr>
              <w:pict>
                <v:shape id="_x0000_i1101" type="#_x0000_t75" style="width:11.7pt;height:11.7pt">
                  <v:imagedata r:id="rId75" o:title=""/>
                </v:shape>
              </w:pict>
            </w:r>
            <w:r>
              <w:t xml:space="preserve"> next to the </w:t>
            </w:r>
            <w:r w:rsidRPr="00577BC1">
              <w:rPr>
                <w:b/>
              </w:rPr>
              <w:t>User ID</w:t>
            </w:r>
            <w:r>
              <w:t xml:space="preserve"> field.</w:t>
            </w:r>
          </w:p>
          <w:p w:rsidR="00511487" w:rsidRPr="00577BC1" w:rsidRDefault="00511487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  <w:p w:rsidR="00511487" w:rsidRPr="00577BC1" w:rsidRDefault="00511487" w:rsidP="00577BC1">
            <w:pPr>
              <w:pStyle w:val="TableText"/>
              <w:jc w:val="center"/>
              <w:rPr>
                <w:sz w:val="16"/>
                <w:szCs w:val="16"/>
              </w:rPr>
            </w:pPr>
          </w:p>
          <w:p w:rsidR="00511487" w:rsidRDefault="00511487" w:rsidP="00577BC1">
            <w:pPr>
              <w:pStyle w:val="TableText"/>
              <w:jc w:val="center"/>
            </w:pPr>
            <w:r w:rsidRPr="00AE6937">
              <w:pict>
                <v:shape id="_x0000_i1102" type="#_x0000_t75" style="width:319.8pt;height:63.65pt">
                  <v:imagedata r:id="rId76" o:title=""/>
                </v:shape>
              </w:pict>
            </w:r>
          </w:p>
          <w:p w:rsidR="00511487" w:rsidRPr="00577BC1" w:rsidRDefault="00511487" w:rsidP="00577BC1">
            <w:pPr>
              <w:pStyle w:val="TableText"/>
              <w:jc w:val="center"/>
              <w:rPr>
                <w:sz w:val="16"/>
                <w:szCs w:val="16"/>
              </w:rPr>
            </w:pPr>
          </w:p>
          <w:p w:rsidR="004119A9" w:rsidRPr="00577BC1" w:rsidRDefault="00511487" w:rsidP="003B379F">
            <w:pPr>
              <w:pStyle w:val="TableText"/>
              <w:rPr>
                <w:i/>
              </w:rPr>
            </w:pPr>
            <w:r w:rsidRPr="00577BC1">
              <w:rPr>
                <w:i/>
              </w:rPr>
              <w:t xml:space="preserve">The </w:t>
            </w:r>
            <w:r w:rsidRPr="00577BC1">
              <w:rPr>
                <w:b/>
                <w:i/>
              </w:rPr>
              <w:t>User</w:t>
            </w:r>
            <w:r w:rsidRPr="00577BC1">
              <w:rPr>
                <w:i/>
              </w:rPr>
              <w:t xml:space="preserve"> screen appears. </w:t>
            </w:r>
          </w:p>
          <w:p w:rsidR="008E2491" w:rsidRPr="00577BC1" w:rsidRDefault="008E2491" w:rsidP="003B379F">
            <w:pPr>
              <w:pStyle w:val="TableText"/>
              <w:rPr>
                <w:i/>
              </w:rPr>
            </w:pPr>
          </w:p>
          <w:p w:rsidR="008E2491" w:rsidRPr="008E2491" w:rsidRDefault="00B15906" w:rsidP="00577BC1">
            <w:pPr>
              <w:pStyle w:val="TableText"/>
              <w:shd w:val="clear" w:color="auto" w:fill="CCFFFF"/>
            </w:pPr>
            <w:r w:rsidRPr="00577BC1">
              <w:rPr>
                <w:b/>
                <w:color w:val="FF0000"/>
              </w:rPr>
              <w:t xml:space="preserve">Important </w:t>
            </w:r>
            <w:r w:rsidR="008E2491" w:rsidRPr="00577BC1">
              <w:rPr>
                <w:b/>
                <w:color w:val="FF0000"/>
              </w:rPr>
              <w:t>Note</w:t>
            </w:r>
            <w:r w:rsidR="008E2491">
              <w:t xml:space="preserve">: </w:t>
            </w:r>
            <w:r w:rsidR="00315845">
              <w:t>Click</w:t>
            </w:r>
            <w:r w:rsidR="008E2491">
              <w:t xml:space="preserve"> on the </w:t>
            </w:r>
            <w:r w:rsidR="008E2491" w:rsidRPr="00577BC1">
              <w:rPr>
                <w:b/>
              </w:rPr>
              <w:t>Auto Fill from Registration</w:t>
            </w:r>
            <w:r w:rsidR="008E2491">
              <w:t xml:space="preserve"> button (pictured above) </w:t>
            </w:r>
            <w:r w:rsidR="00315845">
              <w:t>if your class is a Self-Registration class</w:t>
            </w:r>
            <w:r w:rsidR="008E2491">
              <w:t xml:space="preserve">. </w:t>
            </w:r>
            <w:r w:rsidR="00315845">
              <w:t xml:space="preserve">Use the </w:t>
            </w:r>
            <w:r w:rsidR="00315845" w:rsidRPr="00577BC1">
              <w:rPr>
                <w:b/>
              </w:rPr>
              <w:t>Magnifying Glass</w:t>
            </w:r>
            <w:r w:rsidR="00315845">
              <w:t xml:space="preserve"> icon to add students not enrolled. </w:t>
            </w:r>
            <w:r>
              <w:t xml:space="preserve">For example: Classes not allowing self-registration would record learning for all students. </w:t>
            </w:r>
          </w:p>
        </w:tc>
      </w:tr>
      <w:tr w:rsidR="00A43A99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A43A99" w:rsidRDefault="00A43A99" w:rsidP="00577BC1">
            <w:pPr>
              <w:pStyle w:val="TableText"/>
              <w:jc w:val="center"/>
            </w:pPr>
            <w:r>
              <w:t>6.</w:t>
            </w:r>
          </w:p>
        </w:tc>
        <w:tc>
          <w:tcPr>
            <w:tcW w:w="4410" w:type="pct"/>
            <w:shd w:val="clear" w:color="auto" w:fill="auto"/>
          </w:tcPr>
          <w:p w:rsidR="00511487" w:rsidRDefault="00511487" w:rsidP="00511487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t xml:space="preserve">Search </w:t>
            </w:r>
            <w:r>
              <w:t xml:space="preserve">tab. </w:t>
            </w:r>
          </w:p>
          <w:p w:rsidR="00511487" w:rsidRDefault="00511487" w:rsidP="00511487">
            <w:pPr>
              <w:pStyle w:val="TableText"/>
            </w:pPr>
          </w:p>
          <w:p w:rsidR="00A43A99" w:rsidRDefault="00511487" w:rsidP="00577BC1">
            <w:pPr>
              <w:pStyle w:val="TableText"/>
              <w:jc w:val="center"/>
            </w:pPr>
            <w:r w:rsidRPr="00AE6937">
              <w:pict>
                <v:shape id="_x0000_i1103" type="#_x0000_t75" style="width:191.7pt;height:126.4pt">
                  <v:imagedata r:id="rId77" o:title=""/>
                </v:shape>
              </w:pict>
            </w:r>
          </w:p>
          <w:p w:rsidR="003B379F" w:rsidRPr="00577BC1" w:rsidRDefault="003B379F" w:rsidP="00577BC1">
            <w:pPr>
              <w:pStyle w:val="TableText"/>
              <w:jc w:val="center"/>
              <w:rPr>
                <w:i/>
              </w:rPr>
            </w:pPr>
          </w:p>
        </w:tc>
      </w:tr>
      <w:tr w:rsidR="00611119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611119" w:rsidRDefault="00E34EB5" w:rsidP="00577BC1">
            <w:pPr>
              <w:pStyle w:val="TableText"/>
              <w:jc w:val="center"/>
            </w:pPr>
            <w:r>
              <w:t>7.</w:t>
            </w:r>
          </w:p>
        </w:tc>
        <w:tc>
          <w:tcPr>
            <w:tcW w:w="4410" w:type="pct"/>
            <w:shd w:val="clear" w:color="auto" w:fill="auto"/>
          </w:tcPr>
          <w:p w:rsidR="00611119" w:rsidRDefault="00611119" w:rsidP="00611119">
            <w:pPr>
              <w:pStyle w:val="TableText"/>
            </w:pPr>
            <w:r>
              <w:t xml:space="preserve">Enter user’s </w:t>
            </w:r>
            <w:r w:rsidRPr="00577BC1">
              <w:rPr>
                <w:b/>
              </w:rPr>
              <w:t>Last Name</w:t>
            </w:r>
            <w:r>
              <w:t xml:space="preserve"> and </w:t>
            </w:r>
            <w:r w:rsidRPr="00577BC1">
              <w:rPr>
                <w:b/>
              </w:rPr>
              <w:t>First Name</w:t>
            </w:r>
            <w:r>
              <w:t>.</w:t>
            </w:r>
          </w:p>
          <w:p w:rsidR="00611119" w:rsidRDefault="00611119" w:rsidP="00577BC1">
            <w:pPr>
              <w:pStyle w:val="TableText"/>
              <w:jc w:val="center"/>
            </w:pPr>
            <w:r w:rsidRPr="00AE6937">
              <w:pict>
                <v:shape id="_x0000_i1104" type="#_x0000_t75" style="width:309.75pt;height:53.6pt">
                  <v:imagedata r:id="rId78" o:title=""/>
                </v:shape>
              </w:pict>
            </w:r>
          </w:p>
          <w:p w:rsidR="00611119" w:rsidRPr="00577BC1" w:rsidRDefault="00611119" w:rsidP="00611119">
            <w:pPr>
              <w:pStyle w:val="TableText"/>
              <w:rPr>
                <w:i/>
                <w:sz w:val="8"/>
                <w:szCs w:val="8"/>
              </w:rPr>
            </w:pPr>
          </w:p>
          <w:p w:rsidR="00611119" w:rsidRDefault="00611119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You can also search by </w:t>
            </w:r>
            <w:r w:rsidRPr="00577BC1">
              <w:rPr>
                <w:b/>
              </w:rPr>
              <w:t>Lawson ID</w:t>
            </w:r>
            <w:r>
              <w:t xml:space="preserve"> number.</w:t>
            </w:r>
          </w:p>
        </w:tc>
      </w:tr>
    </w:tbl>
    <w:p w:rsidR="00A43A99" w:rsidRDefault="00A43A99" w:rsidP="00A43A99">
      <w:pPr>
        <w:pStyle w:val="ContinuedOnNextPa"/>
      </w:pPr>
      <w:r>
        <w:t>Continued on next page</w:t>
      </w:r>
    </w:p>
    <w:p w:rsidR="00A43A99" w:rsidRDefault="00A43A99" w:rsidP="00A43A99">
      <w:pPr>
        <w:pStyle w:val="MapTitleContinued"/>
      </w:pPr>
    </w:p>
    <w:p w:rsidR="00611119" w:rsidRDefault="00611119" w:rsidP="00611119"/>
    <w:p w:rsidR="00611119" w:rsidRDefault="00611119" w:rsidP="00611119"/>
    <w:p w:rsidR="00611119" w:rsidRDefault="00611119" w:rsidP="00611119"/>
    <w:p w:rsidR="00E84CDE" w:rsidRDefault="00E84CDE" w:rsidP="00E84CDE">
      <w:pPr>
        <w:pStyle w:val="MapTitleContinued"/>
        <w:rPr>
          <w:b w:val="0"/>
          <w:sz w:val="24"/>
        </w:rPr>
      </w:pPr>
      <w:fldSimple w:instr=" STYLEREF &quot;Map Title&quot; ">
        <w:r w:rsidRPr="00370D71">
          <w:rPr>
            <w:noProof/>
          </w:rPr>
          <w:t>Basic Tasks for eLMS Administrators</w:t>
        </w:r>
      </w:fldSimple>
      <w:r w:rsidRPr="00370D71">
        <w:t xml:space="preserve">, </w:t>
      </w:r>
      <w:r w:rsidRPr="00370D71">
        <w:rPr>
          <w:b w:val="0"/>
          <w:sz w:val="24"/>
        </w:rPr>
        <w:t>Continued</w:t>
      </w:r>
    </w:p>
    <w:p w:rsidR="00E84CDE" w:rsidRPr="00EC11B0" w:rsidRDefault="00E84CDE" w:rsidP="00E84CDE">
      <w:pPr>
        <w:pStyle w:val="BlockLine"/>
        <w:rPr>
          <w:sz w:val="8"/>
          <w:szCs w:val="8"/>
        </w:rPr>
      </w:pPr>
      <w:r>
        <w:lastRenderedPageBreak/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E84CDE" w:rsidTr="009219BA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E84CDE" w:rsidRDefault="00E84CDE" w:rsidP="009219BA">
            <w:pPr>
              <w:pStyle w:val="ContinuedTableLabe"/>
            </w:pPr>
            <w:r>
              <w:t>Complete Scheduled Offering Roster for Completion Status</w:t>
            </w:r>
            <w:r w:rsidRPr="00370D71">
              <w:rPr>
                <w:b w:val="0"/>
              </w:rPr>
              <w:t xml:space="preserve"> (continued)</w:t>
            </w:r>
          </w:p>
        </w:tc>
      </w:tr>
      <w:tr w:rsidR="00E84CDE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E84CDE" w:rsidRDefault="00E84CDE" w:rsidP="009219BA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E84CDE" w:rsidRDefault="00E84CDE" w:rsidP="009219BA">
            <w:pPr>
              <w:pStyle w:val="TableHeaderText"/>
            </w:pPr>
            <w:r>
              <w:t>Action</w:t>
            </w:r>
          </w:p>
        </w:tc>
      </w:tr>
      <w:tr w:rsidR="00E84CDE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E84CDE" w:rsidRDefault="00E34EB5" w:rsidP="00577BC1">
            <w:pPr>
              <w:pStyle w:val="TableText"/>
              <w:jc w:val="center"/>
            </w:pPr>
            <w:r>
              <w:t>8</w:t>
            </w:r>
            <w:r w:rsidR="00E84CDE">
              <w:t>.</w:t>
            </w:r>
          </w:p>
        </w:tc>
        <w:tc>
          <w:tcPr>
            <w:tcW w:w="4410" w:type="pct"/>
            <w:shd w:val="clear" w:color="auto" w:fill="auto"/>
          </w:tcPr>
          <w:p w:rsidR="007E6C0B" w:rsidRDefault="007E6C0B" w:rsidP="007E6C0B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pict>
                <v:shape id="_x0000_i1105" type="#_x0000_t75" style="width:39.35pt;height:15.05pt">
                  <v:imagedata r:id="rId79" o:title=""/>
                </v:shape>
              </w:pict>
            </w:r>
            <w:r>
              <w:t xml:space="preserve"> button.  </w:t>
            </w:r>
          </w:p>
          <w:p w:rsidR="007E6C0B" w:rsidRPr="00577BC1" w:rsidRDefault="007E6C0B" w:rsidP="007E6C0B">
            <w:pPr>
              <w:pStyle w:val="TableText"/>
              <w:rPr>
                <w:sz w:val="20"/>
              </w:rPr>
            </w:pPr>
          </w:p>
          <w:p w:rsidR="00E84CDE" w:rsidRDefault="007E6C0B" w:rsidP="007E6C0B">
            <w:pPr>
              <w:pStyle w:val="TableText"/>
            </w:pPr>
            <w:r w:rsidRPr="00577BC1">
              <w:rPr>
                <w:i/>
              </w:rPr>
              <w:t xml:space="preserve">The </w:t>
            </w:r>
            <w:r w:rsidRPr="00577BC1">
              <w:rPr>
                <w:b/>
                <w:i/>
              </w:rPr>
              <w:t>Search Results</w:t>
            </w:r>
            <w:r w:rsidRPr="00577BC1">
              <w:rPr>
                <w:i/>
              </w:rPr>
              <w:t xml:space="preserve"> screen appears.</w:t>
            </w:r>
          </w:p>
        </w:tc>
      </w:tr>
      <w:tr w:rsidR="00611119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611119" w:rsidRDefault="00E34EB5" w:rsidP="00577BC1">
            <w:pPr>
              <w:pStyle w:val="TableText"/>
              <w:jc w:val="center"/>
            </w:pPr>
            <w:r>
              <w:t>9.</w:t>
            </w:r>
          </w:p>
        </w:tc>
        <w:tc>
          <w:tcPr>
            <w:tcW w:w="4410" w:type="pct"/>
            <w:shd w:val="clear" w:color="auto" w:fill="auto"/>
          </w:tcPr>
          <w:p w:rsidR="00611119" w:rsidRDefault="00611119" w:rsidP="00611119">
            <w:pPr>
              <w:pStyle w:val="TableText"/>
            </w:pPr>
            <w:r>
              <w:t xml:space="preserve">Select the appropriate item by clicking in the checkbox. </w:t>
            </w:r>
          </w:p>
          <w:p w:rsidR="00611119" w:rsidRDefault="00611119" w:rsidP="00611119">
            <w:pPr>
              <w:pStyle w:val="TableText"/>
            </w:pPr>
            <w:r>
              <w:t xml:space="preserve"> </w:t>
            </w:r>
            <w:r w:rsidRPr="00AE6937">
              <w:pict>
                <v:shape id="_x0000_i1106" type="#_x0000_t75" style="width:319.8pt;height:67.8pt">
                  <v:imagedata r:id="rId80" o:title=""/>
                </v:shape>
              </w:pict>
            </w:r>
          </w:p>
        </w:tc>
      </w:tr>
      <w:tr w:rsidR="007E6C0B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7E6C0B" w:rsidRDefault="007E6C0B" w:rsidP="00577BC1">
            <w:pPr>
              <w:pStyle w:val="TableText"/>
              <w:jc w:val="center"/>
            </w:pPr>
            <w:r>
              <w:t>1</w:t>
            </w:r>
            <w:r w:rsidR="00E34EB5">
              <w:t>0</w:t>
            </w:r>
            <w:r>
              <w:t>.</w:t>
            </w:r>
          </w:p>
        </w:tc>
        <w:tc>
          <w:tcPr>
            <w:tcW w:w="4410" w:type="pct"/>
            <w:shd w:val="clear" w:color="auto" w:fill="auto"/>
          </w:tcPr>
          <w:p w:rsidR="00234DDF" w:rsidRDefault="00234DDF" w:rsidP="00234DDF">
            <w:pPr>
              <w:pStyle w:val="TableText"/>
            </w:pPr>
            <w:r>
              <w:t xml:space="preserve">Select the appropriate user by clicking in the checkbox. </w:t>
            </w:r>
          </w:p>
          <w:p w:rsidR="007E6C0B" w:rsidRPr="00577BC1" w:rsidRDefault="007E6C0B" w:rsidP="007E6C0B">
            <w:pPr>
              <w:pStyle w:val="TableText"/>
              <w:rPr>
                <w:sz w:val="8"/>
                <w:szCs w:val="8"/>
              </w:rPr>
            </w:pPr>
          </w:p>
          <w:p w:rsidR="007E6C0B" w:rsidRDefault="007E6C0B" w:rsidP="007E6C0B">
            <w:pPr>
              <w:pStyle w:val="TableText"/>
            </w:pPr>
            <w:r w:rsidRPr="00AE6937">
              <w:pict>
                <v:shape id="_x0000_i1107" type="#_x0000_t75" style="width:319.8pt;height:48.55pt">
                  <v:imagedata r:id="rId81" o:title=""/>
                </v:shape>
              </w:pict>
            </w:r>
          </w:p>
          <w:p w:rsidR="00234DDF" w:rsidRPr="00577BC1" w:rsidRDefault="00234DDF" w:rsidP="007E6C0B">
            <w:pPr>
              <w:pStyle w:val="TableText"/>
              <w:rPr>
                <w:sz w:val="8"/>
                <w:szCs w:val="8"/>
              </w:rPr>
            </w:pPr>
          </w:p>
        </w:tc>
      </w:tr>
      <w:tr w:rsidR="00234DDF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234DDF" w:rsidRDefault="00234DDF" w:rsidP="00577BC1">
            <w:pPr>
              <w:pStyle w:val="TableText"/>
              <w:jc w:val="center"/>
            </w:pPr>
            <w:r>
              <w:t>1</w:t>
            </w:r>
            <w:r w:rsidR="00E34EB5">
              <w:t>1</w:t>
            </w:r>
            <w:r>
              <w:t>.</w:t>
            </w:r>
          </w:p>
        </w:tc>
        <w:tc>
          <w:tcPr>
            <w:tcW w:w="4410" w:type="pct"/>
            <w:shd w:val="clear" w:color="auto" w:fill="auto"/>
          </w:tcPr>
          <w:p w:rsidR="004A07B7" w:rsidRDefault="004A07B7" w:rsidP="004A07B7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pict>
                <v:shape id="_x0000_i1108" type="#_x0000_t75" style="width:25.1pt;height:15.05pt">
                  <v:imagedata r:id="rId74" o:title=""/>
                </v:shape>
              </w:pict>
            </w:r>
            <w:r>
              <w:t xml:space="preserve"> button.  </w:t>
            </w:r>
          </w:p>
          <w:p w:rsidR="004A07B7" w:rsidRDefault="004A07B7" w:rsidP="004A07B7">
            <w:pPr>
              <w:pStyle w:val="TableText"/>
            </w:pPr>
          </w:p>
          <w:p w:rsidR="00234DDF" w:rsidRPr="00577BC1" w:rsidRDefault="004A07B7" w:rsidP="004A07B7">
            <w:pPr>
              <w:pStyle w:val="TableText"/>
              <w:rPr>
                <w:i/>
              </w:rPr>
            </w:pPr>
            <w:r w:rsidRPr="00577BC1">
              <w:rPr>
                <w:i/>
              </w:rPr>
              <w:t xml:space="preserve">The </w:t>
            </w:r>
            <w:r w:rsidRPr="00577BC1">
              <w:rPr>
                <w:b/>
                <w:i/>
              </w:rPr>
              <w:t xml:space="preserve">Scheduled Offering </w:t>
            </w:r>
            <w:r w:rsidRPr="00577BC1">
              <w:rPr>
                <w:i/>
              </w:rPr>
              <w:t xml:space="preserve">appears in the </w:t>
            </w:r>
            <w:r w:rsidRPr="00577BC1">
              <w:rPr>
                <w:b/>
                <w:i/>
              </w:rPr>
              <w:t>Search and Add Offerings</w:t>
            </w:r>
            <w:r w:rsidRPr="00577BC1">
              <w:rPr>
                <w:i/>
              </w:rPr>
              <w:t xml:space="preserve"> section.</w:t>
            </w:r>
          </w:p>
          <w:p w:rsidR="004A07B7" w:rsidRPr="00577BC1" w:rsidRDefault="004A07B7" w:rsidP="004A07B7">
            <w:pPr>
              <w:pStyle w:val="TableText"/>
              <w:rPr>
                <w:i/>
              </w:rPr>
            </w:pPr>
          </w:p>
          <w:p w:rsidR="004A07B7" w:rsidRPr="004A07B7" w:rsidRDefault="004A07B7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>: Re</w:t>
            </w:r>
            <w:r w:rsidR="004E5E01">
              <w:t>peat</w:t>
            </w:r>
            <w:r>
              <w:t xml:space="preserve"> </w:t>
            </w:r>
            <w:r w:rsidRPr="00577BC1">
              <w:rPr>
                <w:b/>
              </w:rPr>
              <w:t>Steps 8-13</w:t>
            </w:r>
            <w:r>
              <w:t xml:space="preserve"> for </w:t>
            </w:r>
            <w:r w:rsidR="004E5E01">
              <w:t xml:space="preserve">multiple users. </w:t>
            </w:r>
            <w:r>
              <w:t xml:space="preserve"> </w:t>
            </w:r>
          </w:p>
        </w:tc>
      </w:tr>
      <w:tr w:rsidR="00611119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611119" w:rsidRDefault="00611119" w:rsidP="00577BC1">
            <w:pPr>
              <w:pStyle w:val="TableText"/>
              <w:jc w:val="center"/>
            </w:pPr>
            <w:r>
              <w:t>1</w:t>
            </w:r>
            <w:r w:rsidR="00E34EB5">
              <w:t>2</w:t>
            </w:r>
            <w:r>
              <w:t>.</w:t>
            </w:r>
          </w:p>
        </w:tc>
        <w:tc>
          <w:tcPr>
            <w:tcW w:w="4410" w:type="pct"/>
            <w:shd w:val="clear" w:color="auto" w:fill="auto"/>
          </w:tcPr>
          <w:p w:rsidR="00611119" w:rsidRPr="00577BC1" w:rsidRDefault="00611119" w:rsidP="00611119">
            <w:pPr>
              <w:rPr>
                <w:szCs w:val="20"/>
              </w:rPr>
            </w:pPr>
            <w:r w:rsidRPr="00577BC1">
              <w:rPr>
                <w:szCs w:val="20"/>
              </w:rPr>
              <w:t xml:space="preserve">Click the </w:t>
            </w:r>
            <w:r w:rsidRPr="00577BC1">
              <w:rPr>
                <w:b/>
                <w:szCs w:val="20"/>
              </w:rPr>
              <w:t xml:space="preserve">Next </w:t>
            </w:r>
            <w:r w:rsidRPr="00577BC1">
              <w:rPr>
                <w:szCs w:val="20"/>
              </w:rPr>
              <w:t xml:space="preserve">button. </w:t>
            </w:r>
          </w:p>
          <w:p w:rsidR="00611119" w:rsidRPr="00577BC1" w:rsidRDefault="00611119" w:rsidP="00577BC1">
            <w:pPr>
              <w:pStyle w:val="TableText"/>
              <w:jc w:val="center"/>
              <w:rPr>
                <w:sz w:val="16"/>
                <w:szCs w:val="16"/>
              </w:rPr>
            </w:pPr>
          </w:p>
          <w:p w:rsidR="00611119" w:rsidRDefault="00611119" w:rsidP="00577BC1">
            <w:pPr>
              <w:pStyle w:val="TableText"/>
              <w:jc w:val="center"/>
            </w:pPr>
            <w:r w:rsidRPr="00AE6937">
              <w:pict>
                <v:shape id="_x0000_i1109" type="#_x0000_t75" style="width:120.55pt;height:75.35pt">
                  <v:imagedata r:id="rId82" o:title=""/>
                </v:shape>
              </w:pict>
            </w:r>
          </w:p>
          <w:p w:rsidR="00611119" w:rsidRPr="00577BC1" w:rsidRDefault="00611119" w:rsidP="00577BC1">
            <w:pPr>
              <w:pStyle w:val="TableText"/>
              <w:jc w:val="center"/>
              <w:rPr>
                <w:sz w:val="16"/>
                <w:szCs w:val="16"/>
              </w:rPr>
            </w:pPr>
          </w:p>
          <w:p w:rsidR="00611119" w:rsidRDefault="00611119" w:rsidP="00611119">
            <w:pPr>
              <w:pStyle w:val="TableText"/>
            </w:pPr>
            <w:r w:rsidRPr="00577BC1">
              <w:rPr>
                <w:i/>
              </w:rPr>
              <w:t xml:space="preserve">The </w:t>
            </w:r>
            <w:r w:rsidRPr="00577BC1">
              <w:rPr>
                <w:b/>
                <w:i/>
              </w:rPr>
              <w:t>Record Learning</w:t>
            </w:r>
            <w:r w:rsidRPr="00577BC1">
              <w:rPr>
                <w:i/>
              </w:rPr>
              <w:t>screen appears.</w:t>
            </w:r>
          </w:p>
        </w:tc>
      </w:tr>
    </w:tbl>
    <w:p w:rsidR="00E84CDE" w:rsidRDefault="00E84CDE" w:rsidP="00E84CDE">
      <w:pPr>
        <w:pStyle w:val="ContinuedOnNextPa"/>
      </w:pPr>
      <w:r>
        <w:t>Continued on next page</w:t>
      </w:r>
    </w:p>
    <w:p w:rsidR="00611119" w:rsidRDefault="00611119" w:rsidP="004E5E01">
      <w:pPr>
        <w:pStyle w:val="MapTitleContinued"/>
      </w:pPr>
    </w:p>
    <w:p w:rsidR="00611119" w:rsidRDefault="00611119" w:rsidP="004E5E01">
      <w:pPr>
        <w:pStyle w:val="MapTitleContinued"/>
      </w:pPr>
    </w:p>
    <w:p w:rsidR="00611119" w:rsidRDefault="00611119" w:rsidP="004E5E01">
      <w:pPr>
        <w:pStyle w:val="MapTitleContinued"/>
      </w:pPr>
    </w:p>
    <w:p w:rsidR="00C6379F" w:rsidRDefault="00C6379F" w:rsidP="004E5E01">
      <w:pPr>
        <w:pStyle w:val="MapTitleContinued"/>
      </w:pPr>
    </w:p>
    <w:p w:rsidR="00C6379F" w:rsidRDefault="00C6379F" w:rsidP="004E5E01">
      <w:pPr>
        <w:pStyle w:val="MapTitleContinued"/>
      </w:pPr>
    </w:p>
    <w:p w:rsidR="00C6379F" w:rsidRDefault="00C6379F" w:rsidP="004E5E01">
      <w:pPr>
        <w:pStyle w:val="MapTitleContinued"/>
      </w:pPr>
    </w:p>
    <w:p w:rsidR="004E5E01" w:rsidRDefault="004E5E01" w:rsidP="004E5E01">
      <w:pPr>
        <w:pStyle w:val="MapTitleContinued"/>
        <w:rPr>
          <w:b w:val="0"/>
          <w:sz w:val="24"/>
        </w:rPr>
      </w:pPr>
      <w:fldSimple w:instr=" STYLEREF &quot;Map Title&quot; ">
        <w:r w:rsidRPr="00370D71">
          <w:rPr>
            <w:noProof/>
          </w:rPr>
          <w:t>Basic Tasks for eLMS Administrators</w:t>
        </w:r>
      </w:fldSimple>
      <w:r w:rsidRPr="00370D71">
        <w:t xml:space="preserve">, </w:t>
      </w:r>
      <w:r w:rsidRPr="00370D71">
        <w:rPr>
          <w:b w:val="0"/>
          <w:sz w:val="24"/>
        </w:rPr>
        <w:t>Continued</w:t>
      </w:r>
    </w:p>
    <w:p w:rsidR="004E5E01" w:rsidRPr="00EC11B0" w:rsidRDefault="004E5E01" w:rsidP="004E5E01">
      <w:pPr>
        <w:pStyle w:val="BlockLine"/>
        <w:rPr>
          <w:sz w:val="8"/>
          <w:szCs w:val="8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4E5E01" w:rsidTr="009219BA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4E5E01" w:rsidRDefault="004E5E01" w:rsidP="009219BA">
            <w:pPr>
              <w:pStyle w:val="ContinuedTableLabe"/>
            </w:pPr>
            <w:r>
              <w:lastRenderedPageBreak/>
              <w:t>Complete Scheduled Offering Roster for Completion Status</w:t>
            </w:r>
            <w:r w:rsidRPr="00370D71">
              <w:rPr>
                <w:b w:val="0"/>
              </w:rPr>
              <w:t xml:space="preserve"> (continued)</w:t>
            </w:r>
          </w:p>
        </w:tc>
      </w:tr>
      <w:tr w:rsidR="004E5E01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4E5E01" w:rsidRDefault="004E5E01" w:rsidP="009219BA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4E5E01" w:rsidRDefault="004E5E01" w:rsidP="009219BA">
            <w:pPr>
              <w:pStyle w:val="TableHeaderText"/>
            </w:pPr>
            <w:r>
              <w:t>Action</w:t>
            </w:r>
          </w:p>
        </w:tc>
      </w:tr>
      <w:tr w:rsidR="004E5E01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4E5E01" w:rsidRDefault="004E5E01" w:rsidP="00577BC1">
            <w:pPr>
              <w:pStyle w:val="TableText"/>
              <w:jc w:val="center"/>
            </w:pPr>
            <w:r>
              <w:t>1</w:t>
            </w:r>
            <w:r w:rsidR="00E34EB5">
              <w:t>3</w:t>
            </w:r>
            <w:r>
              <w:t>.</w:t>
            </w:r>
          </w:p>
        </w:tc>
        <w:tc>
          <w:tcPr>
            <w:tcW w:w="4410" w:type="pct"/>
            <w:shd w:val="clear" w:color="auto" w:fill="auto"/>
          </w:tcPr>
          <w:p w:rsidR="004E5E01" w:rsidRDefault="00BE4338" w:rsidP="009219BA">
            <w:pPr>
              <w:pStyle w:val="TableText"/>
            </w:pPr>
            <w:r>
              <w:t xml:space="preserve">Select the </w:t>
            </w:r>
            <w:r w:rsidRPr="00577BC1">
              <w:rPr>
                <w:b/>
              </w:rPr>
              <w:t>Completion Status</w:t>
            </w:r>
            <w:r>
              <w:t xml:space="preserve"> from the drop down menu. </w:t>
            </w:r>
          </w:p>
          <w:p w:rsidR="004E5E01" w:rsidRDefault="004E5E01" w:rsidP="009219BA">
            <w:pPr>
              <w:pStyle w:val="TableText"/>
            </w:pPr>
          </w:p>
          <w:p w:rsidR="004E5E01" w:rsidRDefault="00BE4338" w:rsidP="00577BC1">
            <w:pPr>
              <w:pStyle w:val="TableText"/>
              <w:jc w:val="center"/>
            </w:pPr>
            <w:r w:rsidRPr="00AE6937">
              <w:pict>
                <v:shape id="_x0000_i1110" type="#_x0000_t75" style="width:319.8pt;height:90.4pt">
                  <v:imagedata r:id="rId83" o:title=""/>
                </v:shape>
              </w:pict>
            </w:r>
          </w:p>
          <w:p w:rsidR="004E5E01" w:rsidRDefault="004E5E01" w:rsidP="00577BC1">
            <w:pPr>
              <w:pStyle w:val="TableText"/>
              <w:jc w:val="center"/>
            </w:pPr>
          </w:p>
        </w:tc>
      </w:tr>
      <w:tr w:rsidR="004E5E01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4E5E01" w:rsidRDefault="004E5E01" w:rsidP="00577BC1">
            <w:pPr>
              <w:pStyle w:val="TableText"/>
              <w:jc w:val="center"/>
            </w:pPr>
            <w:r>
              <w:t>1</w:t>
            </w:r>
            <w:r w:rsidR="00E34EB5">
              <w:t>4</w:t>
            </w:r>
            <w:r>
              <w:t>.</w:t>
            </w:r>
          </w:p>
        </w:tc>
        <w:tc>
          <w:tcPr>
            <w:tcW w:w="4410" w:type="pct"/>
            <w:shd w:val="clear" w:color="auto" w:fill="auto"/>
          </w:tcPr>
          <w:p w:rsidR="004E5E01" w:rsidRDefault="00D2386D" w:rsidP="009219BA">
            <w:pPr>
              <w:pStyle w:val="TableText"/>
            </w:pPr>
            <w:r>
              <w:t xml:space="preserve">Enter any remaining information in the other non-required fields. </w:t>
            </w:r>
          </w:p>
          <w:p w:rsidR="00D2386D" w:rsidRPr="00577BC1" w:rsidRDefault="00D2386D" w:rsidP="009219BA">
            <w:pPr>
              <w:pStyle w:val="TableText"/>
              <w:rPr>
                <w:sz w:val="16"/>
                <w:szCs w:val="16"/>
              </w:rPr>
            </w:pPr>
          </w:p>
          <w:p w:rsidR="004E5E01" w:rsidRDefault="003F3A78" w:rsidP="009219BA">
            <w:pPr>
              <w:pStyle w:val="TableText"/>
            </w:pPr>
            <w:r w:rsidRPr="00AE6937">
              <w:pict>
                <v:shape id="_x0000_i1111" type="#_x0000_t75" style="width:319.8pt;height:52.75pt">
                  <v:imagedata r:id="rId84" o:title=""/>
                </v:shape>
              </w:pict>
            </w:r>
          </w:p>
          <w:p w:rsidR="004E5E01" w:rsidRPr="00577BC1" w:rsidRDefault="004E5E01" w:rsidP="009219BA">
            <w:pPr>
              <w:pStyle w:val="TableText"/>
              <w:rPr>
                <w:i/>
                <w:sz w:val="16"/>
                <w:szCs w:val="16"/>
              </w:rPr>
            </w:pPr>
          </w:p>
          <w:p w:rsidR="001C3067" w:rsidRPr="00577BC1" w:rsidRDefault="001C3067" w:rsidP="00577BC1">
            <w:pPr>
              <w:pStyle w:val="TableText"/>
              <w:shd w:val="clear" w:color="auto" w:fill="CCFFFF"/>
              <w:rPr>
                <w:szCs w:val="24"/>
              </w:rPr>
            </w:pPr>
            <w:r w:rsidRPr="00577BC1">
              <w:rPr>
                <w:b/>
                <w:szCs w:val="24"/>
              </w:rPr>
              <w:t>Note</w:t>
            </w:r>
            <w:r w:rsidRPr="00577BC1">
              <w:rPr>
                <w:szCs w:val="24"/>
              </w:rPr>
              <w:t xml:space="preserve">: If entering data for multiple users, click </w:t>
            </w:r>
            <w:r w:rsidR="00607384">
              <w:pict>
                <v:shape id="_x0000_i1112" type="#_x0000_t75" style="width:6.7pt;height:6.7pt">
                  <v:imagedata r:id="rId85" o:title=""/>
                </v:shape>
              </w:pict>
            </w:r>
            <w:r w:rsidR="00797079">
              <w:t xml:space="preserve"> to</w:t>
            </w:r>
            <w:r w:rsidR="00607384">
              <w:t xml:space="preserve"> make </w:t>
            </w:r>
            <w:r w:rsidR="00797079">
              <w:t xml:space="preserve">specific changes to individual users. </w:t>
            </w:r>
            <w:r w:rsidR="00183331">
              <w:t xml:space="preserve">Be sure to click </w:t>
            </w:r>
            <w:r w:rsidR="00183331" w:rsidRPr="00577BC1">
              <w:rPr>
                <w:b/>
              </w:rPr>
              <w:t>Apply Changes</w:t>
            </w:r>
            <w:r w:rsidR="00183331">
              <w:t xml:space="preserve"> for each individual user. </w:t>
            </w:r>
          </w:p>
        </w:tc>
      </w:tr>
      <w:tr w:rsidR="004E5E01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4E5E01" w:rsidRDefault="004E5E01" w:rsidP="00577BC1">
            <w:pPr>
              <w:pStyle w:val="TableText"/>
              <w:jc w:val="center"/>
            </w:pPr>
            <w:r>
              <w:t>1</w:t>
            </w:r>
            <w:r w:rsidR="00E34EB5">
              <w:t>5</w:t>
            </w:r>
            <w:r>
              <w:t>.</w:t>
            </w:r>
          </w:p>
        </w:tc>
        <w:tc>
          <w:tcPr>
            <w:tcW w:w="4410" w:type="pct"/>
            <w:shd w:val="clear" w:color="auto" w:fill="auto"/>
          </w:tcPr>
          <w:p w:rsidR="004E5E01" w:rsidRDefault="004E5E01" w:rsidP="009219BA">
            <w:pPr>
              <w:pStyle w:val="TableText"/>
            </w:pPr>
            <w:r>
              <w:t xml:space="preserve">Click the </w:t>
            </w:r>
            <w:r w:rsidR="005F222E" w:rsidRPr="00577BC1">
              <w:rPr>
                <w:b/>
              </w:rPr>
              <w:t>Apply Changes</w:t>
            </w:r>
            <w:r>
              <w:t xml:space="preserve"> button.  </w:t>
            </w:r>
          </w:p>
          <w:p w:rsidR="004E5E01" w:rsidRPr="00577BC1" w:rsidRDefault="004E5E01" w:rsidP="009219BA">
            <w:pPr>
              <w:pStyle w:val="TableText"/>
              <w:rPr>
                <w:sz w:val="20"/>
              </w:rPr>
            </w:pPr>
          </w:p>
          <w:p w:rsidR="004E5E01" w:rsidRPr="00577BC1" w:rsidRDefault="005F222E" w:rsidP="00577BC1">
            <w:pPr>
              <w:pStyle w:val="TableText"/>
              <w:jc w:val="center"/>
              <w:rPr>
                <w:i/>
              </w:rPr>
            </w:pPr>
            <w:r w:rsidRPr="00577BC1">
              <w:rPr>
                <w:i/>
              </w:rPr>
              <w:pict>
                <v:shape id="_x0000_i1113" type="#_x0000_t75" style="width:251.15pt;height:128.95pt">
                  <v:imagedata r:id="rId86" o:title=""/>
                </v:shape>
              </w:pict>
            </w:r>
          </w:p>
          <w:p w:rsidR="00B3397E" w:rsidRPr="00577BC1" w:rsidRDefault="00B3397E" w:rsidP="00577BC1">
            <w:pPr>
              <w:pStyle w:val="TableText"/>
              <w:jc w:val="center"/>
              <w:rPr>
                <w:i/>
                <w:sz w:val="16"/>
                <w:szCs w:val="16"/>
              </w:rPr>
            </w:pPr>
          </w:p>
          <w:p w:rsidR="00B3397E" w:rsidRPr="00B3397E" w:rsidRDefault="00514B1F" w:rsidP="00577BC1">
            <w:pPr>
              <w:pStyle w:val="TableText"/>
              <w:shd w:val="clear" w:color="auto" w:fill="CCFFFF"/>
            </w:pPr>
            <w:r w:rsidRPr="00577BC1">
              <w:rPr>
                <w:b/>
              </w:rPr>
              <w:t>Note</w:t>
            </w:r>
            <w:r>
              <w:t xml:space="preserve">: You can view all enrolled participants by clicking on </w:t>
            </w:r>
            <w:r>
              <w:pict>
                <v:shape id="_x0000_i1114" type="#_x0000_t75" style="width:6.7pt;height:6.7pt">
                  <v:imagedata r:id="rId85" o:title=""/>
                </v:shape>
              </w:pict>
            </w:r>
            <w:r>
              <w:t xml:space="preserve"> next to </w:t>
            </w:r>
            <w:r w:rsidRPr="00577BC1">
              <w:rPr>
                <w:b/>
              </w:rPr>
              <w:t>Scheduled Offering ID</w:t>
            </w:r>
            <w:r>
              <w:t xml:space="preserve"> to make any changes before clicking the </w:t>
            </w:r>
            <w:r w:rsidRPr="00577BC1">
              <w:rPr>
                <w:b/>
              </w:rPr>
              <w:t>Next</w:t>
            </w:r>
            <w:r>
              <w:t xml:space="preserve"> button. </w:t>
            </w:r>
          </w:p>
        </w:tc>
      </w:tr>
      <w:tr w:rsidR="004E5E01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4E5E01" w:rsidRDefault="004E5E01" w:rsidP="00577BC1">
            <w:pPr>
              <w:pStyle w:val="TableText"/>
              <w:jc w:val="center"/>
            </w:pPr>
            <w:r>
              <w:t>1</w:t>
            </w:r>
            <w:r w:rsidR="00E34EB5">
              <w:t>6</w:t>
            </w:r>
            <w:r>
              <w:t>.</w:t>
            </w:r>
          </w:p>
        </w:tc>
        <w:tc>
          <w:tcPr>
            <w:tcW w:w="4410" w:type="pct"/>
            <w:shd w:val="clear" w:color="auto" w:fill="auto"/>
          </w:tcPr>
          <w:p w:rsidR="00B3397E" w:rsidRDefault="005F222E" w:rsidP="009219BA">
            <w:pPr>
              <w:pStyle w:val="TableText"/>
            </w:pPr>
            <w:r>
              <w:t xml:space="preserve">Click the </w:t>
            </w:r>
            <w:r w:rsidRPr="00A37301">
              <w:pict>
                <v:shape id="_x0000_i1115" type="#_x0000_t75" style="width:28.45pt;height:15.05pt">
                  <v:imagedata r:id="rId57" o:title=""/>
                </v:shape>
              </w:pict>
            </w:r>
            <w:r>
              <w:t xml:space="preserve"> button.</w:t>
            </w:r>
          </w:p>
          <w:p w:rsidR="004E5E01" w:rsidRPr="00577BC1" w:rsidRDefault="004E5E01" w:rsidP="009219BA">
            <w:pPr>
              <w:pStyle w:val="TableText"/>
              <w:rPr>
                <w:sz w:val="8"/>
                <w:szCs w:val="8"/>
              </w:rPr>
            </w:pPr>
          </w:p>
        </w:tc>
      </w:tr>
      <w:tr w:rsidR="004E5E01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4E5E01" w:rsidRDefault="00E34EB5" w:rsidP="00577BC1">
            <w:pPr>
              <w:pStyle w:val="TableText"/>
              <w:jc w:val="center"/>
            </w:pPr>
            <w:r>
              <w:t>17</w:t>
            </w:r>
            <w:r w:rsidR="004E5E01">
              <w:t>.</w:t>
            </w:r>
          </w:p>
        </w:tc>
        <w:tc>
          <w:tcPr>
            <w:tcW w:w="4410" w:type="pct"/>
            <w:shd w:val="clear" w:color="auto" w:fill="auto"/>
          </w:tcPr>
          <w:p w:rsidR="005F222E" w:rsidRDefault="005F222E" w:rsidP="005F222E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pict>
                <v:shape id="_x0000_i1116" type="#_x0000_t75" style="width:46.05pt;height:16.75pt">
                  <v:imagedata r:id="rId62" o:title=""/>
                </v:shape>
              </w:pict>
            </w:r>
            <w:r w:rsidRPr="00577BC1">
              <w:rPr>
                <w:b/>
              </w:rPr>
              <w:t xml:space="preserve"> </w:t>
            </w:r>
            <w:r w:rsidRPr="005F222E">
              <w:t>button</w:t>
            </w:r>
            <w:r>
              <w:t>.</w:t>
            </w:r>
          </w:p>
          <w:p w:rsidR="004E5E01" w:rsidRPr="00577BC1" w:rsidRDefault="004E5E01" w:rsidP="005F222E">
            <w:pPr>
              <w:pStyle w:val="TableText"/>
              <w:rPr>
                <w:sz w:val="8"/>
                <w:szCs w:val="8"/>
              </w:rPr>
            </w:pPr>
          </w:p>
          <w:p w:rsidR="00910E8E" w:rsidRPr="00577BC1" w:rsidRDefault="00910E8E" w:rsidP="005F222E">
            <w:pPr>
              <w:pStyle w:val="TableText"/>
              <w:rPr>
                <w:i/>
              </w:rPr>
            </w:pPr>
            <w:r w:rsidRPr="00577BC1">
              <w:rPr>
                <w:i/>
              </w:rPr>
              <w:t xml:space="preserve">Completion status is entered for the specified users. </w:t>
            </w:r>
          </w:p>
        </w:tc>
      </w:tr>
    </w:tbl>
    <w:p w:rsidR="004E5E01" w:rsidRDefault="004E5E01" w:rsidP="004E5E01">
      <w:pPr>
        <w:pStyle w:val="ContinuedOnNextPa"/>
      </w:pPr>
    </w:p>
    <w:p w:rsidR="00C6379F" w:rsidRDefault="00C6379F" w:rsidP="00C6379F"/>
    <w:p w:rsidR="00C6379F" w:rsidRDefault="00C6379F" w:rsidP="00C6379F"/>
    <w:p w:rsidR="00C6379F" w:rsidRDefault="00C6379F" w:rsidP="00C6379F"/>
    <w:p w:rsidR="00C6379F" w:rsidRDefault="00C6379F" w:rsidP="00C6379F"/>
    <w:p w:rsidR="00C6379F" w:rsidRDefault="00C6379F" w:rsidP="00C6379F"/>
    <w:p w:rsidR="00C6379F" w:rsidRDefault="00C6379F" w:rsidP="00C6379F">
      <w:pPr>
        <w:pStyle w:val="MapTitleContinued"/>
        <w:rPr>
          <w:b w:val="0"/>
          <w:sz w:val="24"/>
        </w:rPr>
      </w:pPr>
      <w:fldSimple w:instr=" STYLEREF &quot;Map Title&quot; ">
        <w:r>
          <w:rPr>
            <w:noProof/>
          </w:rPr>
          <w:t>Basic Tasks for eLMS Administrators</w:t>
        </w:r>
      </w:fldSimple>
      <w:r w:rsidRPr="0096045C">
        <w:t xml:space="preserve">, </w:t>
      </w:r>
      <w:r w:rsidRPr="0096045C">
        <w:rPr>
          <w:b w:val="0"/>
          <w:sz w:val="24"/>
        </w:rPr>
        <w:t>Continued</w:t>
      </w:r>
    </w:p>
    <w:p w:rsidR="00C6379F" w:rsidRPr="00660CFB" w:rsidRDefault="00C6379F" w:rsidP="00C6379F">
      <w:pPr>
        <w:pStyle w:val="BlockLine"/>
        <w:rPr>
          <w:sz w:val="16"/>
          <w:szCs w:val="16"/>
        </w:rPr>
      </w:pPr>
      <w:r>
        <w:t xml:space="preserve"> </w:t>
      </w:r>
    </w:p>
    <w:tbl>
      <w:tblPr>
        <w:tblW w:w="0" w:type="auto"/>
        <w:tblLayout w:type="fixed"/>
        <w:tblLook w:val="0000"/>
      </w:tblPr>
      <w:tblGrid>
        <w:gridCol w:w="1728"/>
        <w:gridCol w:w="7740"/>
      </w:tblGrid>
      <w:tr w:rsidR="00C6379F" w:rsidRPr="0043129B" w:rsidTr="00BA6858">
        <w:tblPrEx>
          <w:tblCellMar>
            <w:top w:w="0" w:type="dxa"/>
            <w:bottom w:w="0" w:type="dxa"/>
          </w:tblCellMar>
        </w:tblPrEx>
        <w:tc>
          <w:tcPr>
            <w:tcW w:w="1728" w:type="dxa"/>
            <w:shd w:val="clear" w:color="auto" w:fill="auto"/>
          </w:tcPr>
          <w:p w:rsidR="00C6379F" w:rsidRPr="0043129B" w:rsidRDefault="00C6379F" w:rsidP="00BA6858">
            <w:pPr>
              <w:pStyle w:val="Heading5"/>
            </w:pPr>
            <w:r>
              <w:t xml:space="preserve">Editing Completion </w:t>
            </w:r>
            <w:r>
              <w:lastRenderedPageBreak/>
              <w:t xml:space="preserve">Status with the Learning Event Editor </w:t>
            </w:r>
          </w:p>
        </w:tc>
        <w:tc>
          <w:tcPr>
            <w:tcW w:w="7740" w:type="dxa"/>
            <w:shd w:val="clear" w:color="auto" w:fill="auto"/>
          </w:tcPr>
          <w:p w:rsidR="00C6379F" w:rsidRPr="0043129B" w:rsidRDefault="00C6379F" w:rsidP="00BA6858">
            <w:pPr>
              <w:pStyle w:val="BlockText"/>
            </w:pPr>
            <w:r>
              <w:lastRenderedPageBreak/>
              <w:t xml:space="preserve">Follow the instructions below </w:t>
            </w:r>
            <w:r w:rsidR="00047DBD">
              <w:t xml:space="preserve">to edit Completion Status for course participants using the </w:t>
            </w:r>
            <w:r w:rsidR="00047DBD" w:rsidRPr="009A194E">
              <w:rPr>
                <w:b/>
              </w:rPr>
              <w:t>Learning Event Editor</w:t>
            </w:r>
            <w:r w:rsidR="00047DBD">
              <w:t xml:space="preserve">. </w:t>
            </w:r>
          </w:p>
        </w:tc>
      </w:tr>
    </w:tbl>
    <w:p w:rsidR="00C6379F" w:rsidRPr="001E0B7C" w:rsidRDefault="00C6379F" w:rsidP="00C6379F">
      <w:pPr>
        <w:pStyle w:val="BlockLine"/>
        <w:rPr>
          <w:sz w:val="16"/>
          <w:szCs w:val="16"/>
        </w:rPr>
      </w:pPr>
    </w:p>
    <w:tbl>
      <w:tblPr>
        <w:tblW w:w="7500" w:type="dxa"/>
        <w:tblInd w:w="18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85"/>
        <w:gridCol w:w="6615"/>
      </w:tblGrid>
      <w:tr w:rsidR="00C6379F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C6379F" w:rsidRDefault="00C6379F" w:rsidP="00BA6858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C6379F" w:rsidRDefault="00C6379F" w:rsidP="00BA6858">
            <w:pPr>
              <w:pStyle w:val="TableHeaderText"/>
            </w:pPr>
            <w:r>
              <w:t>Action</w:t>
            </w:r>
          </w:p>
        </w:tc>
      </w:tr>
      <w:tr w:rsidR="00C6379F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C6379F" w:rsidRDefault="00C6379F" w:rsidP="00577BC1">
            <w:pPr>
              <w:pStyle w:val="TableText"/>
              <w:jc w:val="center"/>
            </w:pPr>
            <w:r>
              <w:t>1.</w:t>
            </w:r>
          </w:p>
        </w:tc>
        <w:tc>
          <w:tcPr>
            <w:tcW w:w="4410" w:type="pct"/>
            <w:shd w:val="clear" w:color="auto" w:fill="auto"/>
          </w:tcPr>
          <w:p w:rsidR="00C6379F" w:rsidRPr="00577BC1" w:rsidRDefault="009A194E" w:rsidP="00BA6858">
            <w:pPr>
              <w:pStyle w:val="TableText"/>
              <w:rPr>
                <w:i/>
                <w:szCs w:val="24"/>
              </w:rPr>
            </w:pPr>
            <w:r>
              <w:t xml:space="preserve">Click </w:t>
            </w:r>
            <w:r w:rsidRPr="00577BC1">
              <w:rPr>
                <w:b/>
              </w:rPr>
              <w:t>User Management</w:t>
            </w:r>
            <w:r>
              <w:t xml:space="preserve">. </w:t>
            </w:r>
          </w:p>
          <w:p w:rsidR="00C6379F" w:rsidRPr="00577BC1" w:rsidRDefault="00C6379F" w:rsidP="00BA6858">
            <w:pPr>
              <w:pStyle w:val="TableText"/>
              <w:rPr>
                <w:i/>
                <w:sz w:val="16"/>
                <w:szCs w:val="16"/>
              </w:rPr>
            </w:pPr>
          </w:p>
          <w:p w:rsidR="00C6379F" w:rsidRPr="00577BC1" w:rsidRDefault="009A194E" w:rsidP="00577BC1">
            <w:pPr>
              <w:pStyle w:val="TableText"/>
              <w:jc w:val="center"/>
              <w:rPr>
                <w:i/>
              </w:rPr>
            </w:pPr>
            <w:r w:rsidRPr="00577BC1">
              <w:rPr>
                <w:i/>
              </w:rPr>
              <w:pict>
                <v:shape id="_x0000_i1117" type="#_x0000_t75" style="width:185.85pt;height:175pt">
                  <v:imagedata r:id="rId87" o:title=""/>
                </v:shape>
              </w:pict>
            </w:r>
          </w:p>
          <w:p w:rsidR="00C6379F" w:rsidRPr="00577BC1" w:rsidRDefault="00C6379F" w:rsidP="00577BC1">
            <w:pPr>
              <w:pStyle w:val="TableText"/>
              <w:jc w:val="center"/>
              <w:rPr>
                <w:i/>
                <w:sz w:val="8"/>
                <w:szCs w:val="8"/>
              </w:rPr>
            </w:pPr>
          </w:p>
          <w:p w:rsidR="00C6379F" w:rsidRPr="00577BC1" w:rsidRDefault="00C6379F" w:rsidP="00BA6858">
            <w:pPr>
              <w:pStyle w:val="TableText"/>
              <w:rPr>
                <w:i/>
                <w:szCs w:val="24"/>
              </w:rPr>
            </w:pPr>
            <w:r w:rsidRPr="00577BC1">
              <w:rPr>
                <w:i/>
                <w:szCs w:val="24"/>
              </w:rPr>
              <w:t xml:space="preserve">The </w:t>
            </w:r>
            <w:r w:rsidR="00522DAB" w:rsidRPr="00577BC1">
              <w:rPr>
                <w:b/>
                <w:i/>
                <w:szCs w:val="24"/>
              </w:rPr>
              <w:t>User Management</w:t>
            </w:r>
            <w:r w:rsidRPr="00577BC1">
              <w:rPr>
                <w:i/>
                <w:szCs w:val="24"/>
              </w:rPr>
              <w:t xml:space="preserve"> page appears. </w:t>
            </w:r>
          </w:p>
        </w:tc>
      </w:tr>
      <w:tr w:rsidR="00C6379F" w:rsidTr="00577BC1">
        <w:trPr>
          <w:trHeight w:val="144"/>
        </w:trPr>
        <w:tc>
          <w:tcPr>
            <w:tcW w:w="590" w:type="pct"/>
            <w:shd w:val="clear" w:color="auto" w:fill="auto"/>
          </w:tcPr>
          <w:p w:rsidR="00C6379F" w:rsidRDefault="00C6379F" w:rsidP="00577BC1">
            <w:pPr>
              <w:pStyle w:val="TableText"/>
              <w:jc w:val="center"/>
            </w:pPr>
            <w:r>
              <w:t>2.</w:t>
            </w:r>
          </w:p>
        </w:tc>
        <w:tc>
          <w:tcPr>
            <w:tcW w:w="4410" w:type="pct"/>
            <w:shd w:val="clear" w:color="auto" w:fill="auto"/>
          </w:tcPr>
          <w:p w:rsidR="00C6379F" w:rsidRPr="005D4AEE" w:rsidRDefault="00522DAB" w:rsidP="00BA6858">
            <w:pPr>
              <w:pStyle w:val="TableText"/>
            </w:pPr>
            <w:r>
              <w:t xml:space="preserve">Click </w:t>
            </w:r>
            <w:r w:rsidRPr="00577BC1">
              <w:rPr>
                <w:b/>
              </w:rPr>
              <w:t>Tools</w:t>
            </w:r>
            <w:r>
              <w:t xml:space="preserve">. </w:t>
            </w:r>
          </w:p>
          <w:p w:rsidR="00C6379F" w:rsidRPr="00660CFB" w:rsidRDefault="00522DAB" w:rsidP="00577BC1">
            <w:pPr>
              <w:pStyle w:val="TableText"/>
              <w:jc w:val="center"/>
            </w:pPr>
            <w:r w:rsidRPr="00AD670D">
              <w:pict>
                <v:shape id="_x0000_i1118" type="#_x0000_t75" style="width:146.5pt;height:250.35pt">
                  <v:imagedata r:id="rId88" o:title=""/>
                </v:shape>
              </w:pict>
            </w:r>
          </w:p>
        </w:tc>
      </w:tr>
    </w:tbl>
    <w:p w:rsidR="00C6379F" w:rsidRDefault="00C6379F" w:rsidP="00C6379F">
      <w:pPr>
        <w:pStyle w:val="ContinuedOnNextPa"/>
      </w:pPr>
      <w:r>
        <w:t>Continued on next page</w:t>
      </w:r>
    </w:p>
    <w:p w:rsidR="00C6379F" w:rsidRDefault="00C6379F" w:rsidP="00C6379F">
      <w:pPr>
        <w:pStyle w:val="MapTitleContinued"/>
        <w:rPr>
          <w:b w:val="0"/>
          <w:sz w:val="24"/>
        </w:rPr>
      </w:pPr>
      <w:r w:rsidRPr="00370D71">
        <w:br w:type="page"/>
      </w:r>
      <w:fldSimple w:instr=" STYLEREF &quot;Map Title&quot; ">
        <w:r w:rsidRPr="00370D71">
          <w:rPr>
            <w:noProof/>
          </w:rPr>
          <w:t>Basic Tasks for eLMS Administrators</w:t>
        </w:r>
      </w:fldSimple>
      <w:r w:rsidRPr="00370D71">
        <w:t xml:space="preserve">, </w:t>
      </w:r>
      <w:r w:rsidRPr="00370D71">
        <w:rPr>
          <w:b w:val="0"/>
          <w:sz w:val="24"/>
        </w:rPr>
        <w:t>Continued</w:t>
      </w:r>
    </w:p>
    <w:p w:rsidR="00C6379F" w:rsidRPr="00EC11B0" w:rsidRDefault="00C6379F" w:rsidP="00C6379F">
      <w:pPr>
        <w:pStyle w:val="BlockLine"/>
        <w:rPr>
          <w:sz w:val="8"/>
          <w:szCs w:val="8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C6379F" w:rsidTr="00BA6858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C6379F" w:rsidRDefault="00797CF3" w:rsidP="00BA6858">
            <w:pPr>
              <w:pStyle w:val="ContinuedTableLabe"/>
            </w:pPr>
            <w:r>
              <w:t xml:space="preserve">Editing Completion Status with the Learning Event Editor </w:t>
            </w:r>
            <w:r w:rsidR="00C6379F" w:rsidRPr="00370D71">
              <w:rPr>
                <w:b w:val="0"/>
              </w:rPr>
              <w:t>(continued)</w:t>
            </w:r>
          </w:p>
        </w:tc>
      </w:tr>
      <w:tr w:rsidR="00C6379F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C6379F" w:rsidRDefault="00C6379F" w:rsidP="00BA6858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C6379F" w:rsidRDefault="00C6379F" w:rsidP="00BA6858">
            <w:pPr>
              <w:pStyle w:val="TableHeaderText"/>
            </w:pPr>
            <w:r>
              <w:t>Action</w:t>
            </w:r>
          </w:p>
        </w:tc>
      </w:tr>
      <w:tr w:rsidR="00C6379F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C6379F" w:rsidRDefault="00C6379F" w:rsidP="00577BC1">
            <w:pPr>
              <w:pStyle w:val="TableText"/>
              <w:jc w:val="center"/>
            </w:pPr>
            <w:r>
              <w:t>4.</w:t>
            </w:r>
          </w:p>
        </w:tc>
        <w:tc>
          <w:tcPr>
            <w:tcW w:w="4410" w:type="pct"/>
            <w:shd w:val="clear" w:color="auto" w:fill="auto"/>
          </w:tcPr>
          <w:p w:rsidR="00C6379F" w:rsidRDefault="00AC43DF" w:rsidP="00BA6858">
            <w:pPr>
              <w:pStyle w:val="TableText"/>
            </w:pPr>
            <w:r>
              <w:t xml:space="preserve">Click </w:t>
            </w:r>
            <w:r w:rsidRPr="00577BC1">
              <w:rPr>
                <w:b/>
              </w:rPr>
              <w:t>Learning Event Editor</w:t>
            </w:r>
            <w:r>
              <w:t xml:space="preserve">. </w:t>
            </w:r>
          </w:p>
          <w:p w:rsidR="00541060" w:rsidRDefault="00541060" w:rsidP="00BA6858">
            <w:pPr>
              <w:pStyle w:val="TableText"/>
            </w:pPr>
          </w:p>
          <w:p w:rsidR="00541060" w:rsidRDefault="00541060" w:rsidP="00577BC1">
            <w:pPr>
              <w:pStyle w:val="TableText"/>
              <w:jc w:val="center"/>
            </w:pPr>
            <w:r w:rsidRPr="00AD670D">
              <w:pict>
                <v:shape id="_x0000_i1119" type="#_x0000_t75" style="width:288.85pt;height:90.4pt">
                  <v:imagedata r:id="rId89" o:title=""/>
                </v:shape>
              </w:pict>
            </w:r>
          </w:p>
          <w:p w:rsidR="00541060" w:rsidRDefault="00541060" w:rsidP="00BA6858">
            <w:pPr>
              <w:pStyle w:val="TableText"/>
            </w:pPr>
          </w:p>
          <w:p w:rsidR="00C6379F" w:rsidRPr="00577BC1" w:rsidRDefault="00C6379F" w:rsidP="00BA6858">
            <w:pPr>
              <w:pStyle w:val="TableText"/>
              <w:rPr>
                <w:i/>
              </w:rPr>
            </w:pPr>
            <w:r w:rsidRPr="00577BC1">
              <w:rPr>
                <w:i/>
              </w:rPr>
              <w:t xml:space="preserve">The </w:t>
            </w:r>
            <w:r w:rsidR="00F14D37" w:rsidRPr="00577BC1">
              <w:rPr>
                <w:b/>
                <w:i/>
              </w:rPr>
              <w:t xml:space="preserve">Learning Event Editor </w:t>
            </w:r>
            <w:r w:rsidR="00F14D37" w:rsidRPr="00577BC1">
              <w:rPr>
                <w:i/>
              </w:rPr>
              <w:t xml:space="preserve">page opens. </w:t>
            </w:r>
          </w:p>
        </w:tc>
      </w:tr>
      <w:tr w:rsidR="00C6379F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C6379F" w:rsidRDefault="00C6379F" w:rsidP="00577BC1">
            <w:pPr>
              <w:pStyle w:val="TableText"/>
              <w:jc w:val="center"/>
            </w:pPr>
            <w:r>
              <w:t>5.</w:t>
            </w:r>
          </w:p>
        </w:tc>
        <w:tc>
          <w:tcPr>
            <w:tcW w:w="4410" w:type="pct"/>
            <w:shd w:val="clear" w:color="auto" w:fill="auto"/>
          </w:tcPr>
          <w:p w:rsidR="00C6379F" w:rsidRPr="00577BC1" w:rsidRDefault="00516113" w:rsidP="00BA6858">
            <w:pPr>
              <w:rPr>
                <w:szCs w:val="20"/>
              </w:rPr>
            </w:pPr>
            <w:r w:rsidRPr="00577BC1">
              <w:rPr>
                <w:szCs w:val="20"/>
              </w:rPr>
              <w:t xml:space="preserve">Click the arrow </w:t>
            </w:r>
            <w:r w:rsidRPr="00577BC1">
              <w:rPr>
                <w:szCs w:val="20"/>
              </w:rPr>
              <w:pict>
                <v:shape id="_x0000_i1120" type="#_x0000_t75" style="width:8.35pt;height:8.35pt">
                  <v:imagedata r:id="rId90" o:title=""/>
                </v:shape>
              </w:pict>
            </w:r>
            <w:r w:rsidRPr="00577BC1">
              <w:rPr>
                <w:szCs w:val="20"/>
              </w:rPr>
              <w:t xml:space="preserve"> button next to </w:t>
            </w:r>
            <w:r w:rsidRPr="00577BC1">
              <w:rPr>
                <w:b/>
                <w:szCs w:val="20"/>
              </w:rPr>
              <w:t>Add/Remove Criteria</w:t>
            </w:r>
            <w:r w:rsidRPr="00577BC1">
              <w:rPr>
                <w:szCs w:val="20"/>
              </w:rPr>
              <w:t xml:space="preserve">. </w:t>
            </w:r>
          </w:p>
          <w:p w:rsidR="00C6379F" w:rsidRPr="00577BC1" w:rsidRDefault="00C6379F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  <w:p w:rsidR="00C6379F" w:rsidRPr="00577BC1" w:rsidRDefault="00C6379F" w:rsidP="00577BC1">
            <w:pPr>
              <w:pStyle w:val="TableText"/>
              <w:jc w:val="center"/>
              <w:rPr>
                <w:sz w:val="16"/>
                <w:szCs w:val="16"/>
              </w:rPr>
            </w:pPr>
          </w:p>
          <w:p w:rsidR="009C3F6A" w:rsidRDefault="00516113" w:rsidP="00577BC1">
            <w:pPr>
              <w:pStyle w:val="TableText"/>
              <w:jc w:val="center"/>
            </w:pPr>
            <w:r w:rsidRPr="00AD670D">
              <w:pict>
                <v:shape id="_x0000_i1121" type="#_x0000_t75" style="width:234.4pt;height:118.05pt">
                  <v:imagedata r:id="rId91" o:title=""/>
                </v:shape>
              </w:pict>
            </w:r>
          </w:p>
          <w:p w:rsidR="00C6379F" w:rsidRPr="008E2491" w:rsidRDefault="00C6379F" w:rsidP="00577BC1">
            <w:pPr>
              <w:pStyle w:val="TableText"/>
              <w:jc w:val="center"/>
            </w:pPr>
            <w:r>
              <w:t xml:space="preserve"> </w:t>
            </w:r>
          </w:p>
        </w:tc>
      </w:tr>
      <w:tr w:rsidR="00C6379F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C6379F" w:rsidRDefault="00C6379F" w:rsidP="00577BC1">
            <w:pPr>
              <w:pStyle w:val="TableText"/>
              <w:jc w:val="center"/>
            </w:pPr>
            <w:r>
              <w:t>6.</w:t>
            </w:r>
          </w:p>
        </w:tc>
        <w:tc>
          <w:tcPr>
            <w:tcW w:w="4410" w:type="pct"/>
            <w:shd w:val="clear" w:color="auto" w:fill="auto"/>
          </w:tcPr>
          <w:p w:rsidR="00C6379F" w:rsidRPr="009C3F6A" w:rsidRDefault="009C3F6A" w:rsidP="00BA6858">
            <w:pPr>
              <w:pStyle w:val="TableText"/>
            </w:pPr>
            <w:r>
              <w:t xml:space="preserve">Select </w:t>
            </w:r>
            <w:r w:rsidRPr="00577BC1">
              <w:rPr>
                <w:b/>
              </w:rPr>
              <w:t>Schedules</w:t>
            </w:r>
            <w:r>
              <w:t xml:space="preserve">. </w:t>
            </w:r>
          </w:p>
          <w:p w:rsidR="00C6379F" w:rsidRPr="00577BC1" w:rsidRDefault="00C6379F" w:rsidP="00BA6858">
            <w:pPr>
              <w:pStyle w:val="TableText"/>
              <w:rPr>
                <w:sz w:val="16"/>
                <w:szCs w:val="16"/>
              </w:rPr>
            </w:pPr>
          </w:p>
          <w:p w:rsidR="00C6379F" w:rsidRDefault="009C3F6A" w:rsidP="00577BC1">
            <w:pPr>
              <w:pStyle w:val="TableText"/>
              <w:jc w:val="center"/>
            </w:pPr>
            <w:r w:rsidRPr="00AD670D">
              <w:pict>
                <v:shape id="_x0000_i1122" type="#_x0000_t75" style="width:319.8pt;height:213.5pt">
                  <v:imagedata r:id="rId92" o:title=""/>
                </v:shape>
              </w:pict>
            </w:r>
          </w:p>
          <w:p w:rsidR="00C6379F" w:rsidRPr="00577BC1" w:rsidRDefault="00C6379F" w:rsidP="00577BC1">
            <w:pPr>
              <w:pStyle w:val="TableText"/>
              <w:jc w:val="center"/>
              <w:rPr>
                <w:i/>
              </w:rPr>
            </w:pPr>
          </w:p>
        </w:tc>
      </w:tr>
    </w:tbl>
    <w:p w:rsidR="00C6379F" w:rsidRDefault="00C6379F" w:rsidP="00C6379F">
      <w:pPr>
        <w:pStyle w:val="ContinuedOnNextPa"/>
      </w:pPr>
      <w:r>
        <w:t>Continued on next page</w:t>
      </w:r>
    </w:p>
    <w:p w:rsidR="00C6379F" w:rsidRDefault="00C6379F" w:rsidP="00C6379F"/>
    <w:p w:rsidR="009C3F6A" w:rsidRDefault="009C3F6A" w:rsidP="00C6379F"/>
    <w:p w:rsidR="009C3F6A" w:rsidRDefault="009C3F6A" w:rsidP="00C6379F"/>
    <w:p w:rsidR="009C3F6A" w:rsidRDefault="009C3F6A" w:rsidP="009C3F6A">
      <w:pPr>
        <w:pStyle w:val="MapTitleContinued"/>
        <w:rPr>
          <w:b w:val="0"/>
          <w:sz w:val="24"/>
        </w:rPr>
      </w:pPr>
      <w:fldSimple w:instr=" STYLEREF &quot;Map Title&quot; ">
        <w:r w:rsidRPr="00370D71">
          <w:rPr>
            <w:noProof/>
          </w:rPr>
          <w:t>Basic Tasks for eLMS Administrators</w:t>
        </w:r>
      </w:fldSimple>
      <w:r w:rsidRPr="00370D71">
        <w:t xml:space="preserve">, </w:t>
      </w:r>
      <w:r w:rsidRPr="00370D71">
        <w:rPr>
          <w:b w:val="0"/>
          <w:sz w:val="24"/>
        </w:rPr>
        <w:t>Continued</w:t>
      </w:r>
    </w:p>
    <w:p w:rsidR="009C3F6A" w:rsidRPr="00EC11B0" w:rsidRDefault="009C3F6A" w:rsidP="009C3F6A">
      <w:pPr>
        <w:pStyle w:val="BlockLine"/>
        <w:rPr>
          <w:sz w:val="8"/>
          <w:szCs w:val="8"/>
        </w:rPr>
      </w:pPr>
      <w:r>
        <w:t xml:space="preserve"> </w:t>
      </w:r>
    </w:p>
    <w:tbl>
      <w:tblPr>
        <w:tblW w:w="9320" w:type="dxa"/>
        <w:tblInd w:w="144" w:type="dxa"/>
        <w:tblLayout w:type="fixed"/>
        <w:tblLook w:val="0000"/>
      </w:tblPr>
      <w:tblGrid>
        <w:gridCol w:w="1100"/>
        <w:gridCol w:w="8220"/>
      </w:tblGrid>
      <w:tr w:rsidR="009C3F6A" w:rsidTr="00BA6858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shd w:val="clear" w:color="auto" w:fill="auto"/>
          </w:tcPr>
          <w:p w:rsidR="009C3F6A" w:rsidRDefault="00797CF3" w:rsidP="00BA6858">
            <w:pPr>
              <w:pStyle w:val="ContinuedTableLabe"/>
            </w:pPr>
            <w:r>
              <w:t xml:space="preserve">Editing Completion Status with the Learning Event Editor </w:t>
            </w:r>
            <w:r w:rsidR="009C3F6A" w:rsidRPr="00370D71">
              <w:rPr>
                <w:b w:val="0"/>
              </w:rPr>
              <w:t>(continued)</w:t>
            </w:r>
          </w:p>
        </w:tc>
      </w:tr>
      <w:tr w:rsidR="009C3F6A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c>
          <w:tcPr>
            <w:tcW w:w="590" w:type="pct"/>
            <w:shd w:val="clear" w:color="auto" w:fill="auto"/>
          </w:tcPr>
          <w:p w:rsidR="009C3F6A" w:rsidRDefault="009C3F6A" w:rsidP="00BA6858">
            <w:pPr>
              <w:pStyle w:val="TableHeaderText"/>
            </w:pPr>
            <w:r>
              <w:t>Step</w:t>
            </w:r>
          </w:p>
        </w:tc>
        <w:tc>
          <w:tcPr>
            <w:tcW w:w="4410" w:type="pct"/>
            <w:shd w:val="clear" w:color="auto" w:fill="auto"/>
          </w:tcPr>
          <w:p w:rsidR="009C3F6A" w:rsidRDefault="009C3F6A" w:rsidP="00BA6858">
            <w:pPr>
              <w:pStyle w:val="TableHeaderText"/>
            </w:pPr>
            <w:r>
              <w:t>Action</w:t>
            </w:r>
          </w:p>
        </w:tc>
      </w:tr>
      <w:tr w:rsidR="009C3F6A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9C3F6A" w:rsidRDefault="009C3F6A" w:rsidP="00577BC1">
            <w:pPr>
              <w:pStyle w:val="TableText"/>
              <w:jc w:val="center"/>
            </w:pPr>
            <w:r>
              <w:t>7.</w:t>
            </w:r>
          </w:p>
        </w:tc>
        <w:tc>
          <w:tcPr>
            <w:tcW w:w="4410" w:type="pct"/>
            <w:shd w:val="clear" w:color="auto" w:fill="auto"/>
          </w:tcPr>
          <w:p w:rsidR="009C3F6A" w:rsidRPr="00F274A8" w:rsidRDefault="009C3F6A" w:rsidP="00BA6858">
            <w:pPr>
              <w:pStyle w:val="TableText"/>
            </w:pPr>
            <w:r>
              <w:t xml:space="preserve">Click </w:t>
            </w:r>
            <w:r w:rsidR="00F274A8">
              <w:t xml:space="preserve">the </w:t>
            </w:r>
            <w:r w:rsidR="00F274A8" w:rsidRPr="00AD670D">
              <w:pict>
                <v:shape id="_x0000_i1123" type="#_x0000_t75" style="width:68.65pt;height:15.05pt">
                  <v:imagedata r:id="rId93" o:title=""/>
                </v:shape>
              </w:pict>
            </w:r>
            <w:r w:rsidR="00F274A8">
              <w:t xml:space="preserve"> button.</w:t>
            </w:r>
            <w:r w:rsidRPr="00577BC1">
              <w:rPr>
                <w:i/>
              </w:rPr>
              <w:t xml:space="preserve"> </w:t>
            </w:r>
          </w:p>
        </w:tc>
      </w:tr>
      <w:tr w:rsidR="009C3F6A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9C3F6A" w:rsidRDefault="009C3F6A" w:rsidP="00577BC1">
            <w:pPr>
              <w:pStyle w:val="TableText"/>
              <w:jc w:val="center"/>
            </w:pPr>
            <w:r>
              <w:t>8.</w:t>
            </w:r>
          </w:p>
        </w:tc>
        <w:tc>
          <w:tcPr>
            <w:tcW w:w="4410" w:type="pct"/>
            <w:shd w:val="clear" w:color="auto" w:fill="auto"/>
          </w:tcPr>
          <w:p w:rsidR="009C3F6A" w:rsidRPr="00577BC1" w:rsidRDefault="00B423BB" w:rsidP="00BA6858">
            <w:pPr>
              <w:rPr>
                <w:szCs w:val="20"/>
              </w:rPr>
            </w:pPr>
            <w:r w:rsidRPr="00577BC1">
              <w:rPr>
                <w:szCs w:val="20"/>
              </w:rPr>
              <w:t xml:space="preserve">Enter search criteria such as Item </w:t>
            </w:r>
            <w:r w:rsidRPr="00577BC1">
              <w:rPr>
                <w:b/>
                <w:szCs w:val="20"/>
              </w:rPr>
              <w:t xml:space="preserve">Description </w:t>
            </w:r>
            <w:r w:rsidRPr="00577BC1">
              <w:rPr>
                <w:szCs w:val="20"/>
              </w:rPr>
              <w:t xml:space="preserve">and </w:t>
            </w:r>
            <w:r w:rsidRPr="00577BC1">
              <w:rPr>
                <w:b/>
                <w:szCs w:val="20"/>
              </w:rPr>
              <w:t>Completed Dates</w:t>
            </w:r>
            <w:r w:rsidRPr="00577BC1">
              <w:rPr>
                <w:szCs w:val="20"/>
              </w:rPr>
              <w:t xml:space="preserve"> (</w:t>
            </w:r>
            <w:r w:rsidRPr="00577BC1">
              <w:rPr>
                <w:b/>
                <w:szCs w:val="20"/>
              </w:rPr>
              <w:t xml:space="preserve">After </w:t>
            </w:r>
            <w:r w:rsidRPr="00577BC1">
              <w:rPr>
                <w:szCs w:val="20"/>
              </w:rPr>
              <w:t>and</w:t>
            </w:r>
            <w:r w:rsidRPr="00577BC1">
              <w:rPr>
                <w:b/>
                <w:szCs w:val="20"/>
              </w:rPr>
              <w:t xml:space="preserve"> Before</w:t>
            </w:r>
            <w:r w:rsidRPr="00577BC1">
              <w:rPr>
                <w:szCs w:val="20"/>
              </w:rPr>
              <w:t>)</w:t>
            </w:r>
            <w:r w:rsidR="009C3F6A" w:rsidRPr="00577BC1">
              <w:rPr>
                <w:szCs w:val="20"/>
              </w:rPr>
              <w:t xml:space="preserve">. </w:t>
            </w:r>
          </w:p>
          <w:p w:rsidR="009C3F6A" w:rsidRPr="00577BC1" w:rsidRDefault="009C3F6A" w:rsidP="00577BC1">
            <w:pPr>
              <w:pStyle w:val="TableText"/>
              <w:jc w:val="center"/>
              <w:rPr>
                <w:sz w:val="8"/>
                <w:szCs w:val="8"/>
              </w:rPr>
            </w:pPr>
          </w:p>
          <w:p w:rsidR="009C3F6A" w:rsidRPr="00577BC1" w:rsidRDefault="009C3F6A" w:rsidP="00577BC1">
            <w:pPr>
              <w:pStyle w:val="TableText"/>
              <w:jc w:val="center"/>
              <w:rPr>
                <w:sz w:val="16"/>
                <w:szCs w:val="16"/>
              </w:rPr>
            </w:pPr>
          </w:p>
          <w:p w:rsidR="009C3F6A" w:rsidRDefault="00B423BB" w:rsidP="00577BC1">
            <w:pPr>
              <w:pStyle w:val="TableText"/>
              <w:jc w:val="center"/>
            </w:pPr>
            <w:r w:rsidRPr="00AD670D">
              <w:pict>
                <v:shape id="_x0000_i1124" type="#_x0000_t75" style="width:319.8pt;height:103pt">
                  <v:imagedata r:id="rId94" o:title=""/>
                </v:shape>
              </w:pict>
            </w:r>
          </w:p>
          <w:p w:rsidR="009C3F6A" w:rsidRPr="008E2491" w:rsidRDefault="009C3F6A" w:rsidP="00577BC1">
            <w:pPr>
              <w:pStyle w:val="TableText"/>
              <w:jc w:val="center"/>
            </w:pPr>
            <w:r>
              <w:t xml:space="preserve"> </w:t>
            </w:r>
          </w:p>
        </w:tc>
      </w:tr>
      <w:tr w:rsidR="009C3F6A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9C3F6A" w:rsidRDefault="009C3F6A" w:rsidP="00577BC1">
            <w:pPr>
              <w:pStyle w:val="TableText"/>
              <w:jc w:val="center"/>
            </w:pPr>
            <w:r>
              <w:t>9.</w:t>
            </w:r>
          </w:p>
        </w:tc>
        <w:tc>
          <w:tcPr>
            <w:tcW w:w="4410" w:type="pct"/>
            <w:shd w:val="clear" w:color="auto" w:fill="auto"/>
          </w:tcPr>
          <w:p w:rsidR="009C3F6A" w:rsidRPr="00071A1B" w:rsidRDefault="00071A1B" w:rsidP="00071A1B">
            <w:pPr>
              <w:pStyle w:val="TableText"/>
            </w:pPr>
            <w:r>
              <w:t xml:space="preserve">Click the </w:t>
            </w:r>
            <w:r w:rsidRPr="00577BC1">
              <w:rPr>
                <w:b/>
              </w:rPr>
              <w:pict>
                <v:shape id="_x0000_i1125" type="#_x0000_t75" style="width:39.35pt;height:15.05pt">
                  <v:imagedata r:id="rId79" o:title=""/>
                </v:shape>
              </w:pict>
            </w:r>
            <w:r>
              <w:t xml:space="preserve"> button.  </w:t>
            </w:r>
          </w:p>
        </w:tc>
      </w:tr>
      <w:tr w:rsidR="00071A1B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071A1B" w:rsidRDefault="00071A1B" w:rsidP="00577BC1">
            <w:pPr>
              <w:pStyle w:val="TableText"/>
              <w:jc w:val="center"/>
            </w:pPr>
            <w:r>
              <w:t xml:space="preserve">10. </w:t>
            </w:r>
          </w:p>
        </w:tc>
        <w:tc>
          <w:tcPr>
            <w:tcW w:w="4410" w:type="pct"/>
            <w:shd w:val="clear" w:color="auto" w:fill="auto"/>
          </w:tcPr>
          <w:p w:rsidR="00071A1B" w:rsidRDefault="00F53A02" w:rsidP="00071A1B">
            <w:pPr>
              <w:pStyle w:val="TableText"/>
            </w:pPr>
            <w:r>
              <w:t xml:space="preserve">Click the arrow for Completion Status drop-down menu. Select the new status. </w:t>
            </w:r>
          </w:p>
          <w:p w:rsidR="00071A1B" w:rsidRDefault="00071A1B" w:rsidP="00071A1B">
            <w:pPr>
              <w:pStyle w:val="TableText"/>
            </w:pPr>
          </w:p>
          <w:p w:rsidR="00071A1B" w:rsidRDefault="006D332A" w:rsidP="00071A1B">
            <w:pPr>
              <w:pStyle w:val="TableText"/>
            </w:pPr>
            <w:r w:rsidRPr="00AD670D">
              <w:pict>
                <v:shape id="_x0000_i1126" type="#_x0000_t75" style="width:319.8pt;height:102.15pt">
                  <v:imagedata r:id="rId95" o:title=""/>
                </v:shape>
              </w:pict>
            </w:r>
          </w:p>
          <w:p w:rsidR="00F53A02" w:rsidRPr="00577BC1" w:rsidRDefault="00F53A02" w:rsidP="00071A1B">
            <w:pPr>
              <w:pStyle w:val="TableText"/>
              <w:rPr>
                <w:sz w:val="20"/>
              </w:rPr>
            </w:pPr>
          </w:p>
        </w:tc>
      </w:tr>
      <w:tr w:rsidR="00F53A02" w:rsidTr="00577B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  <w:tblLook w:val="01E0"/>
        </w:tblPrEx>
        <w:trPr>
          <w:trHeight w:val="144"/>
        </w:trPr>
        <w:tc>
          <w:tcPr>
            <w:tcW w:w="590" w:type="pct"/>
            <w:shd w:val="clear" w:color="auto" w:fill="auto"/>
          </w:tcPr>
          <w:p w:rsidR="00F53A02" w:rsidRDefault="00F53A02" w:rsidP="00577BC1">
            <w:pPr>
              <w:pStyle w:val="TableText"/>
              <w:jc w:val="center"/>
            </w:pPr>
            <w:r>
              <w:t xml:space="preserve">11. </w:t>
            </w:r>
          </w:p>
        </w:tc>
        <w:tc>
          <w:tcPr>
            <w:tcW w:w="4410" w:type="pct"/>
            <w:shd w:val="clear" w:color="auto" w:fill="auto"/>
          </w:tcPr>
          <w:p w:rsidR="00F53A02" w:rsidRDefault="00F53A02" w:rsidP="00071A1B">
            <w:pPr>
              <w:pStyle w:val="TableText"/>
            </w:pPr>
            <w:r>
              <w:t xml:space="preserve">Click the </w:t>
            </w:r>
            <w:r w:rsidRPr="00AD670D">
              <w:pict>
                <v:shape id="_x0000_i1127" type="#_x0000_t75" style="width:73.65pt;height:15.05pt">
                  <v:imagedata r:id="rId96" o:title=""/>
                </v:shape>
              </w:pict>
            </w:r>
            <w:r>
              <w:t xml:space="preserve"> button. </w:t>
            </w:r>
          </w:p>
          <w:p w:rsidR="00F53A02" w:rsidRDefault="00F53A02" w:rsidP="00071A1B">
            <w:pPr>
              <w:pStyle w:val="TableText"/>
            </w:pPr>
          </w:p>
          <w:p w:rsidR="00F53A02" w:rsidRPr="00577BC1" w:rsidRDefault="00F53A02" w:rsidP="00071A1B">
            <w:pPr>
              <w:pStyle w:val="TableText"/>
              <w:rPr>
                <w:i/>
              </w:rPr>
            </w:pPr>
            <w:r w:rsidRPr="00577BC1">
              <w:rPr>
                <w:i/>
              </w:rPr>
              <w:t xml:space="preserve">Your changes are applied. </w:t>
            </w:r>
          </w:p>
        </w:tc>
      </w:tr>
    </w:tbl>
    <w:p w:rsidR="009C3F6A" w:rsidRPr="00C6379F" w:rsidRDefault="009C3F6A" w:rsidP="009C3F6A"/>
    <w:p w:rsidR="009C3F6A" w:rsidRPr="00C6379F" w:rsidRDefault="009C3F6A" w:rsidP="00C6379F"/>
    <w:sectPr w:rsidR="009C3F6A" w:rsidRPr="00C6379F" w:rsidSect="00C95597">
      <w:footerReference w:type="even" r:id="rId97"/>
      <w:footerReference w:type="default" r:id="rId98"/>
      <w:pgSz w:w="12240" w:h="15840"/>
      <w:pgMar w:top="540" w:right="1440" w:bottom="0" w:left="1440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0C8" w:rsidRDefault="00EE00C8" w:rsidP="00EC4525">
      <w:pPr>
        <w:pStyle w:val="TableText"/>
      </w:pPr>
      <w:r>
        <w:separator/>
      </w:r>
    </w:p>
  </w:endnote>
  <w:endnote w:type="continuationSeparator" w:id="1">
    <w:p w:rsidR="00EE00C8" w:rsidRDefault="00EE00C8" w:rsidP="00EC4525">
      <w:pPr>
        <w:pStyle w:val="TableText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79F" w:rsidRDefault="00C6379F" w:rsidP="00C955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379F" w:rsidRDefault="00C6379F" w:rsidP="00C9559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79F" w:rsidRDefault="00C6379F" w:rsidP="00C955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343C">
      <w:rPr>
        <w:rStyle w:val="PageNumber"/>
        <w:noProof/>
      </w:rPr>
      <w:t>2</w:t>
    </w:r>
    <w:r>
      <w:rPr>
        <w:rStyle w:val="PageNumber"/>
      </w:rPr>
      <w:fldChar w:fldCharType="end"/>
    </w:r>
  </w:p>
  <w:p w:rsidR="00C6379F" w:rsidRDefault="00C6379F" w:rsidP="00C95597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0C8" w:rsidRDefault="00EE00C8" w:rsidP="00EC4525">
      <w:pPr>
        <w:pStyle w:val="TableText"/>
      </w:pPr>
      <w:r>
        <w:separator/>
      </w:r>
    </w:p>
  </w:footnote>
  <w:footnote w:type="continuationSeparator" w:id="1">
    <w:p w:rsidR="00EE00C8" w:rsidRDefault="00EE00C8" w:rsidP="00EC4525">
      <w:pPr>
        <w:pStyle w:val="TableText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108BE"/>
    <w:multiLevelType w:val="hybridMultilevel"/>
    <w:tmpl w:val="53A44CC6"/>
    <w:lvl w:ilvl="0" w:tplc="FFFFFFFF">
      <w:start w:val="1"/>
      <w:numFmt w:val="bullet"/>
      <w:lvlText w:val=""/>
      <w:lvlJc w:val="left"/>
      <w:pPr>
        <w:tabs>
          <w:tab w:val="num" w:pos="0"/>
        </w:tabs>
        <w:ind w:left="533" w:hanging="173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6C6B02AF"/>
    <w:multiLevelType w:val="singleLevel"/>
    <w:tmpl w:val="15F25542"/>
    <w:lvl w:ilvl="0">
      <w:start w:val="1"/>
      <w:numFmt w:val="bullet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</w:abstractNum>
  <w:abstractNum w:abstractNumId="2">
    <w:nsid w:val="78407290"/>
    <w:multiLevelType w:val="singleLevel"/>
    <w:tmpl w:val="2012D14E"/>
    <w:lvl w:ilvl="0">
      <w:start w:val="1"/>
      <w:numFmt w:val="bullet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stylePaneFormatFilter w:val="3F01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134F"/>
    <w:rsid w:val="0000296B"/>
    <w:rsid w:val="00003D73"/>
    <w:rsid w:val="00006E3C"/>
    <w:rsid w:val="00027D7A"/>
    <w:rsid w:val="00033D9C"/>
    <w:rsid w:val="00037B51"/>
    <w:rsid w:val="00046E8F"/>
    <w:rsid w:val="00047DBD"/>
    <w:rsid w:val="000517A3"/>
    <w:rsid w:val="000548E2"/>
    <w:rsid w:val="00071A1B"/>
    <w:rsid w:val="00072508"/>
    <w:rsid w:val="000740FB"/>
    <w:rsid w:val="0008246F"/>
    <w:rsid w:val="0008288E"/>
    <w:rsid w:val="000838B6"/>
    <w:rsid w:val="000846EA"/>
    <w:rsid w:val="000860C5"/>
    <w:rsid w:val="00093448"/>
    <w:rsid w:val="000A4269"/>
    <w:rsid w:val="000A5664"/>
    <w:rsid w:val="000C143B"/>
    <w:rsid w:val="000D19A6"/>
    <w:rsid w:val="000E0E2B"/>
    <w:rsid w:val="000F0299"/>
    <w:rsid w:val="00104BB3"/>
    <w:rsid w:val="0012012D"/>
    <w:rsid w:val="00160F25"/>
    <w:rsid w:val="001652D4"/>
    <w:rsid w:val="00170D55"/>
    <w:rsid w:val="0017132D"/>
    <w:rsid w:val="00173A07"/>
    <w:rsid w:val="00183331"/>
    <w:rsid w:val="00186F18"/>
    <w:rsid w:val="001C3067"/>
    <w:rsid w:val="001C4812"/>
    <w:rsid w:val="001C5AE4"/>
    <w:rsid w:val="001E0B7C"/>
    <w:rsid w:val="001E2803"/>
    <w:rsid w:val="001E76F0"/>
    <w:rsid w:val="0020102F"/>
    <w:rsid w:val="0020110F"/>
    <w:rsid w:val="00223298"/>
    <w:rsid w:val="002310B5"/>
    <w:rsid w:val="00234DDF"/>
    <w:rsid w:val="00251919"/>
    <w:rsid w:val="00252CEA"/>
    <w:rsid w:val="0025346E"/>
    <w:rsid w:val="00263F10"/>
    <w:rsid w:val="00281FFF"/>
    <w:rsid w:val="00285B06"/>
    <w:rsid w:val="002951C3"/>
    <w:rsid w:val="002D16F5"/>
    <w:rsid w:val="002E7FD8"/>
    <w:rsid w:val="00302CFB"/>
    <w:rsid w:val="00314A2B"/>
    <w:rsid w:val="00315845"/>
    <w:rsid w:val="00324755"/>
    <w:rsid w:val="003428A1"/>
    <w:rsid w:val="00353C98"/>
    <w:rsid w:val="00355F3C"/>
    <w:rsid w:val="00364BA0"/>
    <w:rsid w:val="00370D71"/>
    <w:rsid w:val="00371B26"/>
    <w:rsid w:val="003721F2"/>
    <w:rsid w:val="00380F97"/>
    <w:rsid w:val="003844E8"/>
    <w:rsid w:val="00387651"/>
    <w:rsid w:val="00391E01"/>
    <w:rsid w:val="00392AEC"/>
    <w:rsid w:val="00395AB1"/>
    <w:rsid w:val="003B0D83"/>
    <w:rsid w:val="003B379F"/>
    <w:rsid w:val="003C2D7F"/>
    <w:rsid w:val="003C3AFA"/>
    <w:rsid w:val="003C703A"/>
    <w:rsid w:val="003E6312"/>
    <w:rsid w:val="003E7F1F"/>
    <w:rsid w:val="003F263F"/>
    <w:rsid w:val="003F3A78"/>
    <w:rsid w:val="003F504D"/>
    <w:rsid w:val="00403472"/>
    <w:rsid w:val="004119A9"/>
    <w:rsid w:val="00414A4D"/>
    <w:rsid w:val="00425936"/>
    <w:rsid w:val="0043129B"/>
    <w:rsid w:val="004521FD"/>
    <w:rsid w:val="00472A2B"/>
    <w:rsid w:val="00473099"/>
    <w:rsid w:val="00480C2D"/>
    <w:rsid w:val="00485221"/>
    <w:rsid w:val="004861DF"/>
    <w:rsid w:val="004909B7"/>
    <w:rsid w:val="004A07B7"/>
    <w:rsid w:val="004A4B88"/>
    <w:rsid w:val="004B4CC7"/>
    <w:rsid w:val="004E5E01"/>
    <w:rsid w:val="004F134F"/>
    <w:rsid w:val="004F2898"/>
    <w:rsid w:val="004F570C"/>
    <w:rsid w:val="005024A5"/>
    <w:rsid w:val="005041DA"/>
    <w:rsid w:val="00510DF7"/>
    <w:rsid w:val="00511487"/>
    <w:rsid w:val="00514B1F"/>
    <w:rsid w:val="00516113"/>
    <w:rsid w:val="00517E15"/>
    <w:rsid w:val="00522DAB"/>
    <w:rsid w:val="005234C8"/>
    <w:rsid w:val="00541060"/>
    <w:rsid w:val="005571D6"/>
    <w:rsid w:val="0056064F"/>
    <w:rsid w:val="0056343C"/>
    <w:rsid w:val="00574C12"/>
    <w:rsid w:val="00577BC1"/>
    <w:rsid w:val="00586C00"/>
    <w:rsid w:val="005D172D"/>
    <w:rsid w:val="005D4AEE"/>
    <w:rsid w:val="005E0318"/>
    <w:rsid w:val="005E4931"/>
    <w:rsid w:val="005F222E"/>
    <w:rsid w:val="005F41AE"/>
    <w:rsid w:val="00600EE8"/>
    <w:rsid w:val="00604B3B"/>
    <w:rsid w:val="00607384"/>
    <w:rsid w:val="006104FF"/>
    <w:rsid w:val="00611119"/>
    <w:rsid w:val="0062320D"/>
    <w:rsid w:val="006349DC"/>
    <w:rsid w:val="006426DA"/>
    <w:rsid w:val="00660CFB"/>
    <w:rsid w:val="00661720"/>
    <w:rsid w:val="00674C9D"/>
    <w:rsid w:val="0067779E"/>
    <w:rsid w:val="00694D1C"/>
    <w:rsid w:val="006B081A"/>
    <w:rsid w:val="006D332A"/>
    <w:rsid w:val="0070777C"/>
    <w:rsid w:val="007079D1"/>
    <w:rsid w:val="00710A89"/>
    <w:rsid w:val="0071573D"/>
    <w:rsid w:val="007324A6"/>
    <w:rsid w:val="007333A5"/>
    <w:rsid w:val="00734413"/>
    <w:rsid w:val="00734DE6"/>
    <w:rsid w:val="00734FD8"/>
    <w:rsid w:val="00743805"/>
    <w:rsid w:val="007505A4"/>
    <w:rsid w:val="00756660"/>
    <w:rsid w:val="00797079"/>
    <w:rsid w:val="00797CF3"/>
    <w:rsid w:val="007A4965"/>
    <w:rsid w:val="007B38E9"/>
    <w:rsid w:val="007B5D08"/>
    <w:rsid w:val="007C0066"/>
    <w:rsid w:val="007C1AB4"/>
    <w:rsid w:val="007C4679"/>
    <w:rsid w:val="007C6E01"/>
    <w:rsid w:val="007D3937"/>
    <w:rsid w:val="007D3EFE"/>
    <w:rsid w:val="007E6C0B"/>
    <w:rsid w:val="008432B2"/>
    <w:rsid w:val="00843B2D"/>
    <w:rsid w:val="00845512"/>
    <w:rsid w:val="00847EF7"/>
    <w:rsid w:val="0086072E"/>
    <w:rsid w:val="00865C61"/>
    <w:rsid w:val="0088034B"/>
    <w:rsid w:val="00882804"/>
    <w:rsid w:val="008850D8"/>
    <w:rsid w:val="008B1E29"/>
    <w:rsid w:val="008B4EDD"/>
    <w:rsid w:val="008D5373"/>
    <w:rsid w:val="008E2491"/>
    <w:rsid w:val="008E415B"/>
    <w:rsid w:val="008F0720"/>
    <w:rsid w:val="008F3ACF"/>
    <w:rsid w:val="008F4469"/>
    <w:rsid w:val="00910E8E"/>
    <w:rsid w:val="009219BA"/>
    <w:rsid w:val="00922F47"/>
    <w:rsid w:val="0093107F"/>
    <w:rsid w:val="009348EF"/>
    <w:rsid w:val="00952B98"/>
    <w:rsid w:val="00955250"/>
    <w:rsid w:val="0096045C"/>
    <w:rsid w:val="00964FC4"/>
    <w:rsid w:val="00986210"/>
    <w:rsid w:val="0099005C"/>
    <w:rsid w:val="009A194E"/>
    <w:rsid w:val="009A69ED"/>
    <w:rsid w:val="009B725E"/>
    <w:rsid w:val="009C3BFF"/>
    <w:rsid w:val="009C3F6A"/>
    <w:rsid w:val="009D1EC5"/>
    <w:rsid w:val="009D3E1D"/>
    <w:rsid w:val="009D3F10"/>
    <w:rsid w:val="009D7D31"/>
    <w:rsid w:val="009E6442"/>
    <w:rsid w:val="009F5D5C"/>
    <w:rsid w:val="00A0557B"/>
    <w:rsid w:val="00A13FCD"/>
    <w:rsid w:val="00A2472A"/>
    <w:rsid w:val="00A43A99"/>
    <w:rsid w:val="00A44ADF"/>
    <w:rsid w:val="00A45635"/>
    <w:rsid w:val="00A45FC5"/>
    <w:rsid w:val="00A469F5"/>
    <w:rsid w:val="00A544AD"/>
    <w:rsid w:val="00A60885"/>
    <w:rsid w:val="00A65DF7"/>
    <w:rsid w:val="00A91D7D"/>
    <w:rsid w:val="00AB0C82"/>
    <w:rsid w:val="00AC01D1"/>
    <w:rsid w:val="00AC1D1C"/>
    <w:rsid w:val="00AC43DF"/>
    <w:rsid w:val="00AE337E"/>
    <w:rsid w:val="00AE7FA7"/>
    <w:rsid w:val="00AF414D"/>
    <w:rsid w:val="00B15906"/>
    <w:rsid w:val="00B3397E"/>
    <w:rsid w:val="00B357E2"/>
    <w:rsid w:val="00B423BB"/>
    <w:rsid w:val="00B45D39"/>
    <w:rsid w:val="00B606F5"/>
    <w:rsid w:val="00B80070"/>
    <w:rsid w:val="00B87FCB"/>
    <w:rsid w:val="00BA5C0E"/>
    <w:rsid w:val="00BA6858"/>
    <w:rsid w:val="00BB7360"/>
    <w:rsid w:val="00BD0872"/>
    <w:rsid w:val="00BD0A7C"/>
    <w:rsid w:val="00BD4A48"/>
    <w:rsid w:val="00BD649D"/>
    <w:rsid w:val="00BE1FA8"/>
    <w:rsid w:val="00BE4338"/>
    <w:rsid w:val="00C00EEF"/>
    <w:rsid w:val="00C072B5"/>
    <w:rsid w:val="00C104FA"/>
    <w:rsid w:val="00C16E83"/>
    <w:rsid w:val="00C17810"/>
    <w:rsid w:val="00C320EF"/>
    <w:rsid w:val="00C57372"/>
    <w:rsid w:val="00C60FD1"/>
    <w:rsid w:val="00C61150"/>
    <w:rsid w:val="00C6379F"/>
    <w:rsid w:val="00C71347"/>
    <w:rsid w:val="00C72457"/>
    <w:rsid w:val="00C75E2A"/>
    <w:rsid w:val="00C83B6C"/>
    <w:rsid w:val="00C85321"/>
    <w:rsid w:val="00C95597"/>
    <w:rsid w:val="00C95DF6"/>
    <w:rsid w:val="00CB2168"/>
    <w:rsid w:val="00CD1C20"/>
    <w:rsid w:val="00CD3D4E"/>
    <w:rsid w:val="00CD4FA6"/>
    <w:rsid w:val="00CD5F42"/>
    <w:rsid w:val="00CE1020"/>
    <w:rsid w:val="00CE40EF"/>
    <w:rsid w:val="00CF461C"/>
    <w:rsid w:val="00CF505B"/>
    <w:rsid w:val="00D07E03"/>
    <w:rsid w:val="00D2033C"/>
    <w:rsid w:val="00D20AE7"/>
    <w:rsid w:val="00D2386D"/>
    <w:rsid w:val="00D27388"/>
    <w:rsid w:val="00D30C88"/>
    <w:rsid w:val="00D33E8C"/>
    <w:rsid w:val="00D41FBF"/>
    <w:rsid w:val="00D430A7"/>
    <w:rsid w:val="00D47C48"/>
    <w:rsid w:val="00D533D7"/>
    <w:rsid w:val="00D60371"/>
    <w:rsid w:val="00D7206E"/>
    <w:rsid w:val="00D74706"/>
    <w:rsid w:val="00D8392F"/>
    <w:rsid w:val="00D868E3"/>
    <w:rsid w:val="00DA60D4"/>
    <w:rsid w:val="00DA6669"/>
    <w:rsid w:val="00DC7247"/>
    <w:rsid w:val="00DE5CFE"/>
    <w:rsid w:val="00DF04A0"/>
    <w:rsid w:val="00DF4968"/>
    <w:rsid w:val="00E04553"/>
    <w:rsid w:val="00E1472B"/>
    <w:rsid w:val="00E152D8"/>
    <w:rsid w:val="00E175EE"/>
    <w:rsid w:val="00E2182A"/>
    <w:rsid w:val="00E2373E"/>
    <w:rsid w:val="00E27640"/>
    <w:rsid w:val="00E34EB5"/>
    <w:rsid w:val="00E36CCA"/>
    <w:rsid w:val="00E376D1"/>
    <w:rsid w:val="00E4689C"/>
    <w:rsid w:val="00E648FF"/>
    <w:rsid w:val="00E67B21"/>
    <w:rsid w:val="00E75777"/>
    <w:rsid w:val="00E8235A"/>
    <w:rsid w:val="00E8353C"/>
    <w:rsid w:val="00E84CDE"/>
    <w:rsid w:val="00E93333"/>
    <w:rsid w:val="00E96240"/>
    <w:rsid w:val="00EA36DD"/>
    <w:rsid w:val="00EB0EE4"/>
    <w:rsid w:val="00EB3326"/>
    <w:rsid w:val="00EB4AD1"/>
    <w:rsid w:val="00EC11B0"/>
    <w:rsid w:val="00EC4525"/>
    <w:rsid w:val="00EC4F2C"/>
    <w:rsid w:val="00EC556E"/>
    <w:rsid w:val="00EC587C"/>
    <w:rsid w:val="00ED2B45"/>
    <w:rsid w:val="00ED6D04"/>
    <w:rsid w:val="00EE00C8"/>
    <w:rsid w:val="00EE2A5D"/>
    <w:rsid w:val="00EF33F1"/>
    <w:rsid w:val="00F0142B"/>
    <w:rsid w:val="00F14D37"/>
    <w:rsid w:val="00F15FB0"/>
    <w:rsid w:val="00F274A8"/>
    <w:rsid w:val="00F27B98"/>
    <w:rsid w:val="00F34A21"/>
    <w:rsid w:val="00F36B1B"/>
    <w:rsid w:val="00F53A02"/>
    <w:rsid w:val="00F56006"/>
    <w:rsid w:val="00F8368D"/>
    <w:rsid w:val="00FA70D0"/>
    <w:rsid w:val="00FB114E"/>
    <w:rsid w:val="00FB3808"/>
    <w:rsid w:val="00FC36E8"/>
    <w:rsid w:val="00FC73BD"/>
    <w:rsid w:val="00FD37C6"/>
    <w:rsid w:val="00FE6865"/>
    <w:rsid w:val="00FE79B0"/>
    <w:rsid w:val="00FF0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stockticker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4A2B"/>
    <w:rPr>
      <w:color w:val="000000"/>
      <w:sz w:val="24"/>
      <w:szCs w:val="24"/>
    </w:rPr>
  </w:style>
  <w:style w:type="paragraph" w:styleId="Heading1">
    <w:name w:val="heading 1"/>
    <w:aliases w:val="Part Title"/>
    <w:basedOn w:val="Normal"/>
    <w:next w:val="Heading4"/>
    <w:qFormat/>
    <w:pPr>
      <w:spacing w:after="240"/>
      <w:jc w:val="center"/>
      <w:outlineLvl w:val="0"/>
    </w:pPr>
    <w:rPr>
      <w:rFonts w:ascii="Arial" w:hAnsi="Arial"/>
      <w:b/>
      <w:sz w:val="32"/>
      <w:szCs w:val="20"/>
    </w:rPr>
  </w:style>
  <w:style w:type="paragraph" w:styleId="Heading2">
    <w:name w:val="heading 2"/>
    <w:aliases w:val="Chapter Title"/>
    <w:basedOn w:val="Normal"/>
    <w:next w:val="Heading4"/>
    <w:qFormat/>
    <w:rsid w:val="00314A2B"/>
    <w:pPr>
      <w:spacing w:after="240"/>
      <w:jc w:val="center"/>
      <w:outlineLvl w:val="1"/>
    </w:pPr>
    <w:rPr>
      <w:rFonts w:ascii="Arial" w:hAnsi="Arial" w:cs="Arial"/>
      <w:b/>
      <w:sz w:val="32"/>
      <w:szCs w:val="20"/>
    </w:rPr>
  </w:style>
  <w:style w:type="paragraph" w:styleId="Heading3">
    <w:name w:val="heading 3"/>
    <w:aliases w:val="Section Title"/>
    <w:basedOn w:val="Normal"/>
    <w:next w:val="Heading4"/>
    <w:qFormat/>
    <w:rsid w:val="00314A2B"/>
    <w:pPr>
      <w:spacing w:after="240"/>
      <w:jc w:val="center"/>
      <w:outlineLvl w:val="2"/>
    </w:pPr>
    <w:rPr>
      <w:rFonts w:ascii="Arial" w:hAnsi="Arial" w:cs="Arial"/>
      <w:b/>
      <w:sz w:val="32"/>
      <w:szCs w:val="20"/>
    </w:rPr>
  </w:style>
  <w:style w:type="paragraph" w:styleId="Heading4">
    <w:name w:val="heading 4"/>
    <w:aliases w:val="Map Title"/>
    <w:basedOn w:val="Normal"/>
    <w:next w:val="Normal"/>
    <w:qFormat/>
    <w:rsid w:val="00314A2B"/>
    <w:pPr>
      <w:spacing w:after="240"/>
      <w:outlineLvl w:val="3"/>
    </w:pPr>
    <w:rPr>
      <w:rFonts w:ascii="Arial" w:hAnsi="Arial" w:cs="Arial"/>
      <w:b/>
      <w:sz w:val="32"/>
      <w:szCs w:val="20"/>
    </w:rPr>
  </w:style>
  <w:style w:type="paragraph" w:styleId="Heading5">
    <w:name w:val="heading 5"/>
    <w:aliases w:val="Block Label"/>
    <w:basedOn w:val="Normal"/>
    <w:qFormat/>
    <w:rsid w:val="00314A2B"/>
    <w:pPr>
      <w:outlineLvl w:val="4"/>
    </w:pPr>
    <w:rPr>
      <w:b/>
      <w:sz w:val="22"/>
      <w:szCs w:val="20"/>
    </w:rPr>
  </w:style>
  <w:style w:type="paragraph" w:styleId="Heading6">
    <w:name w:val="heading 6"/>
    <w:aliases w:val="Sub Label"/>
    <w:basedOn w:val="Heading5"/>
    <w:next w:val="BlockText"/>
    <w:qFormat/>
    <w:rsid w:val="00314A2B"/>
    <w:pPr>
      <w:spacing w:before="240" w:after="60"/>
      <w:outlineLvl w:val="5"/>
    </w:pPr>
    <w:rPr>
      <w:i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BlockLine">
    <w:name w:val="Block Line"/>
    <w:basedOn w:val="Normal"/>
    <w:next w:val="Normal"/>
    <w:rsid w:val="00314A2B"/>
    <w:pPr>
      <w:pBdr>
        <w:top w:val="single" w:sz="6" w:space="1" w:color="auto"/>
        <w:between w:val="single" w:sz="6" w:space="1" w:color="auto"/>
      </w:pBdr>
      <w:spacing w:before="240"/>
      <w:ind w:left="1728"/>
    </w:pPr>
    <w:rPr>
      <w:szCs w:val="20"/>
    </w:rPr>
  </w:style>
  <w:style w:type="character" w:styleId="Hyperlink">
    <w:name w:val="Hyperlink"/>
    <w:basedOn w:val="DefaultParagraphFont"/>
    <w:rsid w:val="000C143B"/>
    <w:rPr>
      <w:color w:val="0000FF"/>
      <w:u w:val="single"/>
    </w:rPr>
  </w:style>
  <w:style w:type="paragraph" w:customStyle="1" w:styleId="BulletText1">
    <w:name w:val="Bullet Text 1"/>
    <w:basedOn w:val="Normal"/>
    <w:rsid w:val="00314A2B"/>
    <w:pPr>
      <w:numPr>
        <w:numId w:val="1"/>
      </w:numPr>
    </w:pPr>
    <w:rPr>
      <w:szCs w:val="20"/>
    </w:rPr>
  </w:style>
  <w:style w:type="paragraph" w:customStyle="1" w:styleId="BulletText2">
    <w:name w:val="Bullet Text 2"/>
    <w:basedOn w:val="Normal"/>
    <w:rsid w:val="00314A2B"/>
    <w:pPr>
      <w:numPr>
        <w:numId w:val="2"/>
      </w:numPr>
    </w:pPr>
    <w:rPr>
      <w:szCs w:val="20"/>
    </w:rPr>
  </w:style>
  <w:style w:type="paragraph" w:customStyle="1" w:styleId="BulletText3">
    <w:name w:val="Bullet Text 3"/>
    <w:basedOn w:val="Normal"/>
    <w:rsid w:val="00314A2B"/>
    <w:pPr>
      <w:numPr>
        <w:numId w:val="3"/>
      </w:numPr>
    </w:pPr>
    <w:rPr>
      <w:szCs w:val="20"/>
    </w:rPr>
  </w:style>
  <w:style w:type="paragraph" w:customStyle="1" w:styleId="ContinuedBlockLabel">
    <w:name w:val="Continued Block Label"/>
    <w:basedOn w:val="Normal"/>
    <w:next w:val="Normal"/>
    <w:rsid w:val="00314A2B"/>
    <w:pPr>
      <w:spacing w:after="240"/>
    </w:pPr>
    <w:rPr>
      <w:b/>
      <w:sz w:val="22"/>
      <w:szCs w:val="20"/>
    </w:rPr>
  </w:style>
  <w:style w:type="paragraph" w:customStyle="1" w:styleId="ContinuedOnNextPa">
    <w:name w:val="Continued On Next Pa"/>
    <w:basedOn w:val="Normal"/>
    <w:next w:val="Normal"/>
    <w:rsid w:val="00314A2B"/>
    <w:pPr>
      <w:pBdr>
        <w:top w:val="single" w:sz="6" w:space="1" w:color="auto"/>
        <w:between w:val="single" w:sz="6" w:space="1" w:color="auto"/>
      </w:pBdr>
      <w:spacing w:before="240"/>
      <w:ind w:left="1728"/>
      <w:jc w:val="right"/>
    </w:pPr>
    <w:rPr>
      <w:i/>
      <w:sz w:val="20"/>
      <w:szCs w:val="20"/>
    </w:rPr>
  </w:style>
  <w:style w:type="paragraph" w:customStyle="1" w:styleId="ContinuedTableLabe">
    <w:name w:val="Continued Table Labe"/>
    <w:basedOn w:val="Normal"/>
    <w:next w:val="Normal"/>
    <w:rsid w:val="00314A2B"/>
    <w:pPr>
      <w:spacing w:after="240"/>
    </w:pPr>
    <w:rPr>
      <w:b/>
      <w:sz w:val="22"/>
      <w:szCs w:val="20"/>
    </w:rPr>
  </w:style>
  <w:style w:type="paragraph" w:customStyle="1" w:styleId="EmbeddedText">
    <w:name w:val="Embedded Text"/>
    <w:basedOn w:val="Normal"/>
    <w:rsid w:val="00314A2B"/>
    <w:rPr>
      <w:szCs w:val="20"/>
    </w:rPr>
  </w:style>
  <w:style w:type="character" w:styleId="HTMLAcronym">
    <w:name w:val="HTML Acronym"/>
    <w:basedOn w:val="DefaultParagraphFont"/>
  </w:style>
  <w:style w:type="paragraph" w:customStyle="1" w:styleId="IMTOC">
    <w:name w:val="IMTOC"/>
    <w:rPr>
      <w:sz w:val="24"/>
    </w:rPr>
  </w:style>
  <w:style w:type="paragraph" w:customStyle="1" w:styleId="MapTitleContinued">
    <w:name w:val="Map Title. Continued"/>
    <w:basedOn w:val="Normal"/>
    <w:next w:val="Normal"/>
    <w:rsid w:val="00314A2B"/>
    <w:pPr>
      <w:spacing w:after="240"/>
    </w:pPr>
    <w:rPr>
      <w:rFonts w:ascii="Arial" w:hAnsi="Arial" w:cs="Arial"/>
      <w:b/>
      <w:sz w:val="32"/>
      <w:szCs w:val="20"/>
    </w:rPr>
  </w:style>
  <w:style w:type="paragraph" w:customStyle="1" w:styleId="MemoLine">
    <w:name w:val="Memo Line"/>
    <w:basedOn w:val="BlockLine"/>
    <w:next w:val="Normal"/>
    <w:rsid w:val="00314A2B"/>
    <w:pPr>
      <w:ind w:left="0"/>
    </w:pPr>
  </w:style>
  <w:style w:type="paragraph" w:customStyle="1" w:styleId="NoteText">
    <w:name w:val="Note Text"/>
    <w:basedOn w:val="Normal"/>
    <w:rsid w:val="00314A2B"/>
    <w:rPr>
      <w:szCs w:val="20"/>
    </w:rPr>
  </w:style>
  <w:style w:type="paragraph" w:customStyle="1" w:styleId="PublicationTitle">
    <w:name w:val="Publication Title"/>
    <w:basedOn w:val="Normal"/>
    <w:next w:val="Heading4"/>
    <w:rsid w:val="00314A2B"/>
    <w:pPr>
      <w:spacing w:after="240"/>
      <w:jc w:val="center"/>
    </w:pPr>
    <w:rPr>
      <w:rFonts w:ascii="Arial" w:hAnsi="Arial" w:cs="Arial"/>
      <w:b/>
      <w:sz w:val="32"/>
      <w:szCs w:val="20"/>
    </w:rPr>
  </w:style>
  <w:style w:type="paragraph" w:customStyle="1" w:styleId="TableHeaderText">
    <w:name w:val="Table Header Text"/>
    <w:basedOn w:val="Normal"/>
    <w:rsid w:val="00314A2B"/>
    <w:pPr>
      <w:jc w:val="center"/>
    </w:pPr>
    <w:rPr>
      <w:b/>
      <w:szCs w:val="20"/>
    </w:rPr>
  </w:style>
  <w:style w:type="paragraph" w:customStyle="1" w:styleId="TableText">
    <w:name w:val="Table Text"/>
    <w:basedOn w:val="Normal"/>
    <w:rsid w:val="00314A2B"/>
    <w:rPr>
      <w:szCs w:val="20"/>
    </w:rPr>
  </w:style>
  <w:style w:type="paragraph" w:customStyle="1" w:styleId="TOCTitle">
    <w:name w:val="TOC Title"/>
    <w:basedOn w:val="Normal"/>
    <w:rsid w:val="00314A2B"/>
    <w:pPr>
      <w:widowControl w:val="0"/>
    </w:pPr>
    <w:rPr>
      <w:rFonts w:ascii="Arial" w:hAnsi="Arial" w:cs="Arial"/>
      <w:b/>
      <w:sz w:val="32"/>
      <w:szCs w:val="20"/>
    </w:rPr>
  </w:style>
  <w:style w:type="paragraph" w:customStyle="1" w:styleId="TOCItem">
    <w:name w:val="TOCItem"/>
    <w:basedOn w:val="Normal"/>
    <w:pPr>
      <w:tabs>
        <w:tab w:val="left" w:leader="dot" w:pos="7061"/>
        <w:tab w:val="right" w:pos="7524"/>
      </w:tabs>
      <w:spacing w:before="60" w:after="60"/>
      <w:ind w:right="465"/>
    </w:pPr>
    <w:rPr>
      <w:szCs w:val="20"/>
    </w:rPr>
  </w:style>
  <w:style w:type="paragraph" w:customStyle="1" w:styleId="TOCStem">
    <w:name w:val="TOCStem"/>
    <w:basedOn w:val="Normal"/>
    <w:rPr>
      <w:szCs w:val="20"/>
    </w:rPr>
  </w:style>
  <w:style w:type="paragraph" w:styleId="BlockText">
    <w:name w:val="Block Text"/>
    <w:basedOn w:val="Normal"/>
    <w:rsid w:val="00314A2B"/>
  </w:style>
  <w:style w:type="table" w:styleId="TableGrid">
    <w:name w:val="Table Grid"/>
    <w:basedOn w:val="TableNormal"/>
    <w:rsid w:val="004A4B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4909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909B7"/>
  </w:style>
  <w:style w:type="paragraph" w:styleId="Header">
    <w:name w:val="header"/>
    <w:basedOn w:val="Normal"/>
    <w:rsid w:val="004909B7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hyperlink" Target="mailto:elmssuportmail@clarian.or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mailto:elmssupportmail@clarian.org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mailto:elmssupportmail@clarian.org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Information%20Mapping\FS%20Pro%203.0\Template\FSPr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DD5DA-DAFA-463A-8F24-810BD0A3D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FSPro</Template>
  <TotalTime>2</TotalTime>
  <Pages>26</Pages>
  <Words>2275</Words>
  <Characters>12974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FTP Access at Clarian Health</vt:lpstr>
    </vt:vector>
  </TitlesOfParts>
  <Company>Infomation Mapping, Inc. - R&amp;D</Company>
  <LinksUpToDate>false</LinksUpToDate>
  <CharactersWithSpaces>15219</CharactersWithSpaces>
  <SharedDoc>false</SharedDoc>
  <HLinks>
    <vt:vector size="18" baseType="variant">
      <vt:variant>
        <vt:i4>7471173</vt:i4>
      </vt:variant>
      <vt:variant>
        <vt:i4>39</vt:i4>
      </vt:variant>
      <vt:variant>
        <vt:i4>0</vt:i4>
      </vt:variant>
      <vt:variant>
        <vt:i4>5</vt:i4>
      </vt:variant>
      <vt:variant>
        <vt:lpwstr>mailto:elmssupportmail@clarian.org</vt:lpwstr>
      </vt:variant>
      <vt:variant>
        <vt:lpwstr/>
      </vt:variant>
      <vt:variant>
        <vt:i4>8126556</vt:i4>
      </vt:variant>
      <vt:variant>
        <vt:i4>18</vt:i4>
      </vt:variant>
      <vt:variant>
        <vt:i4>0</vt:i4>
      </vt:variant>
      <vt:variant>
        <vt:i4>5</vt:i4>
      </vt:variant>
      <vt:variant>
        <vt:lpwstr>mailto:elmssuportmail@clarian.org</vt:lpwstr>
      </vt:variant>
      <vt:variant>
        <vt:lpwstr/>
      </vt:variant>
      <vt:variant>
        <vt:i4>7471173</vt:i4>
      </vt:variant>
      <vt:variant>
        <vt:i4>3</vt:i4>
      </vt:variant>
      <vt:variant>
        <vt:i4>0</vt:i4>
      </vt:variant>
      <vt:variant>
        <vt:i4>5</vt:i4>
      </vt:variant>
      <vt:variant>
        <vt:lpwstr>mailto:elmssupportmail@clarian.org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 Mapping Sample</dc:title>
  <dc:subject>LMS</dc:subject>
  <dc:creator>J.G. Moore</dc:creator>
  <cp:keywords>LMS</cp:keywords>
  <dc:description>Info Mapping Sample</dc:description>
  <cp:lastModifiedBy>JGM</cp:lastModifiedBy>
  <cp:revision>3</cp:revision>
  <cp:lastPrinted>2009-11-12T15:35:00Z</cp:lastPrinted>
  <dcterms:created xsi:type="dcterms:W3CDTF">2011-07-02T19:08:00Z</dcterms:created>
  <dcterms:modified xsi:type="dcterms:W3CDTF">2011-07-02T19:09:00Z</dcterms:modified>
  <cp:category>eLearning</cp:category>
  <cp:contentStatus>GoLive</cp:contentStatus>
</cp:coreProperties>
</file>